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7E97AD" w:themeFill="accent1"/>
        <w:tblLook w:val="04A0" w:firstRow="1" w:lastRow="0" w:firstColumn="1" w:lastColumn="0" w:noHBand="0" w:noVBand="1"/>
        <w:tblDescription w:val="Billing and shipping info table"/>
      </w:tblPr>
      <w:tblGrid>
        <w:gridCol w:w="3118"/>
        <w:gridCol w:w="1134"/>
        <w:gridCol w:w="1983"/>
        <w:gridCol w:w="300"/>
        <w:gridCol w:w="3272"/>
      </w:tblGrid>
      <w:tr w:rsidR="00A73907" w:rsidRPr="00114DD1" w14:paraId="4D743ED6" w14:textId="77777777" w:rsidTr="00DA6F47">
        <w:tc>
          <w:tcPr>
            <w:tcW w:w="2168" w:type="pct"/>
            <w:gridSpan w:val="2"/>
            <w:shd w:val="clear" w:color="auto" w:fill="7E97AD" w:themeFill="accent1"/>
            <w:vAlign w:val="center"/>
          </w:tcPr>
          <w:p w14:paraId="345B2184" w14:textId="07757006" w:rsidR="00A73907" w:rsidRPr="006744EF" w:rsidRDefault="00DA6F47">
            <w:pPr>
              <w:pStyle w:val="Titel"/>
              <w:rPr>
                <w:rFonts w:ascii="Calisto MT" w:hAnsi="Calisto MT"/>
                <w:sz w:val="24"/>
                <w:szCs w:val="24"/>
              </w:rPr>
            </w:pPr>
            <w:r w:rsidRPr="006744EF">
              <w:rPr>
                <w:rFonts w:ascii="Calisto MT" w:hAnsi="Calisto MT"/>
                <w:caps w:val="0"/>
                <w:sz w:val="24"/>
                <w:szCs w:val="24"/>
              </w:rPr>
              <w:t>Bestelformulier</w:t>
            </w:r>
            <w:r w:rsidR="00A73907" w:rsidRPr="006744EF">
              <w:rPr>
                <w:rFonts w:ascii="Calisto MT" w:hAnsi="Calisto MT"/>
                <w:sz w:val="24"/>
                <w:szCs w:val="24"/>
              </w:rPr>
              <w:t>:</w:t>
            </w:r>
            <w:r w:rsidR="00C0220D" w:rsidRPr="006744EF">
              <w:rPr>
                <w:rFonts w:ascii="Calisto MT" w:hAnsi="Calisto MT"/>
                <w:sz w:val="24"/>
                <w:szCs w:val="24"/>
              </w:rPr>
              <w:t xml:space="preserve"> </w:t>
            </w:r>
            <w:r w:rsidR="00E321E5">
              <w:rPr>
                <w:rFonts w:ascii="Calisto MT" w:hAnsi="Calisto MT"/>
                <w:sz w:val="24"/>
                <w:szCs w:val="24"/>
              </w:rPr>
              <w:t>WB</w:t>
            </w:r>
            <w:r w:rsidR="00F13F82" w:rsidRPr="006744EF">
              <w:rPr>
                <w:rFonts w:ascii="Calisto MT" w:hAnsi="Calisto MT"/>
                <w:sz w:val="24"/>
                <w:szCs w:val="24"/>
              </w:rPr>
              <w:t>202</w:t>
            </w:r>
            <w:r w:rsidR="00E321E5">
              <w:rPr>
                <w:rFonts w:ascii="Calisto MT" w:hAnsi="Calisto MT"/>
                <w:sz w:val="24"/>
                <w:szCs w:val="24"/>
              </w:rPr>
              <w:t>60</w:t>
            </w:r>
            <w:r w:rsidR="00677B1F">
              <w:rPr>
                <w:rFonts w:ascii="Calisto MT" w:hAnsi="Calisto MT"/>
                <w:sz w:val="24"/>
                <w:szCs w:val="24"/>
              </w:rPr>
              <w:t>0</w:t>
            </w:r>
            <w:r w:rsidR="00E321E5">
              <w:rPr>
                <w:rFonts w:ascii="Calisto MT" w:hAnsi="Calisto MT"/>
                <w:sz w:val="24"/>
                <w:szCs w:val="24"/>
              </w:rPr>
              <w:t>0</w:t>
            </w:r>
            <w:r w:rsidR="00677B1F">
              <w:rPr>
                <w:rFonts w:ascii="Calisto MT" w:hAnsi="Calisto MT"/>
                <w:sz w:val="24"/>
                <w:szCs w:val="24"/>
              </w:rPr>
              <w:t>1</w:t>
            </w:r>
          </w:p>
        </w:tc>
        <w:tc>
          <w:tcPr>
            <w:tcW w:w="1164" w:type="pct"/>
            <w:gridSpan w:val="2"/>
            <w:shd w:val="clear" w:color="auto" w:fill="7E97AD" w:themeFill="accent1"/>
          </w:tcPr>
          <w:p w14:paraId="5654BAFA" w14:textId="592B010C" w:rsidR="00A73907" w:rsidRPr="006744EF" w:rsidRDefault="00A73907">
            <w:pPr>
              <w:pStyle w:val="Titel"/>
              <w:jc w:val="right"/>
              <w:rPr>
                <w:rFonts w:ascii="Calisto MT" w:hAnsi="Calisto MT"/>
                <w:sz w:val="24"/>
                <w:szCs w:val="24"/>
                <w:highlight w:val="black"/>
              </w:rPr>
            </w:pPr>
          </w:p>
        </w:tc>
        <w:sdt>
          <w:sdtPr>
            <w:rPr>
              <w:rFonts w:ascii="Calisto MT" w:hAnsi="Calisto MT"/>
              <w:sz w:val="24"/>
              <w:szCs w:val="24"/>
            </w:rPr>
            <w:id w:val="715166947"/>
            <w:placeholder>
              <w:docPart w:val="5C46A0C986FE46F89B959C24B01A9E70"/>
            </w:placeholder>
            <w:date w:fullDate="2026-03-08T00:00:00Z"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1667" w:type="pct"/>
                <w:shd w:val="clear" w:color="auto" w:fill="7E97AD" w:themeFill="accent1"/>
                <w:vAlign w:val="center"/>
              </w:tcPr>
              <w:p w14:paraId="27218EE9" w14:textId="5EA374CE" w:rsidR="00A73907" w:rsidRPr="006744EF" w:rsidRDefault="00E321E5">
                <w:pPr>
                  <w:pStyle w:val="Titel"/>
                  <w:jc w:val="right"/>
                  <w:rPr>
                    <w:rFonts w:ascii="Calisto MT" w:hAnsi="Calisto MT"/>
                    <w:sz w:val="24"/>
                    <w:szCs w:val="24"/>
                  </w:rPr>
                </w:pPr>
                <w:r>
                  <w:rPr>
                    <w:rFonts w:ascii="Calisto MT" w:hAnsi="Calisto MT"/>
                    <w:sz w:val="24"/>
                    <w:szCs w:val="24"/>
                  </w:rPr>
                  <w:t>8-3-2026</w:t>
                </w:r>
              </w:p>
            </w:tc>
          </w:sdtContent>
        </w:sdt>
      </w:tr>
      <w:tr w:rsidR="00DD03A0" w14:paraId="25685954" w14:textId="77777777" w:rsidTr="009864B8">
        <w:tblPrEx>
          <w:shd w:val="clear" w:color="auto" w:fill="auto"/>
        </w:tblPrEx>
        <w:tc>
          <w:tcPr>
            <w:tcW w:w="1590" w:type="pct"/>
            <w:tcBorders>
              <w:bottom w:val="single" w:sz="4" w:space="0" w:color="7E97AD" w:themeColor="accent1"/>
            </w:tcBorders>
          </w:tcPr>
          <w:p w14:paraId="08028295" w14:textId="2FCD5257" w:rsidR="00DD03A0" w:rsidRPr="006744EF" w:rsidRDefault="006744EF">
            <w:pPr>
              <w:pStyle w:val="TabelKoptekst"/>
              <w:rPr>
                <w:rFonts w:ascii="Calisto MT" w:hAnsi="Calisto MT"/>
                <w:sz w:val="22"/>
                <w:szCs w:val="22"/>
              </w:rPr>
            </w:pPr>
            <w:r w:rsidRPr="006744EF">
              <w:rPr>
                <w:rFonts w:ascii="Calisto MT" w:hAnsi="Calisto MT" w:cs="Times New Roman"/>
                <w:caps w:val="0"/>
                <w:color w:val="auto"/>
                <w:sz w:val="22"/>
                <w:szCs w:val="22"/>
              </w:rPr>
              <w:t>Afleveradres</w:t>
            </w:r>
          </w:p>
        </w:tc>
        <w:tc>
          <w:tcPr>
            <w:tcW w:w="1589" w:type="pct"/>
            <w:gridSpan w:val="2"/>
            <w:tcBorders>
              <w:bottom w:val="single" w:sz="4" w:space="0" w:color="7E97AD" w:themeColor="accent1"/>
            </w:tcBorders>
          </w:tcPr>
          <w:p w14:paraId="63584533" w14:textId="4BD94D35" w:rsidR="00DD03A0" w:rsidRPr="006744EF" w:rsidRDefault="0088220B" w:rsidP="007F1021">
            <w:pPr>
              <w:pStyle w:val="TabelKoptekst"/>
              <w:rPr>
                <w:rFonts w:ascii="Calisto MT" w:hAnsi="Calisto MT"/>
                <w:sz w:val="22"/>
                <w:szCs w:val="22"/>
              </w:rPr>
            </w:pPr>
            <w:r w:rsidRPr="006744EF">
              <w:rPr>
                <w:rFonts w:ascii="Calisto MT" w:hAnsi="Calisto MT" w:cs="Times New Roman"/>
                <w:caps w:val="0"/>
                <w:color w:val="auto"/>
                <w:sz w:val="22"/>
                <w:szCs w:val="22"/>
              </w:rPr>
              <w:t>Factuuradres</w:t>
            </w:r>
          </w:p>
        </w:tc>
        <w:tc>
          <w:tcPr>
            <w:tcW w:w="1821" w:type="pct"/>
            <w:gridSpan w:val="2"/>
            <w:tcBorders>
              <w:bottom w:val="single" w:sz="4" w:space="0" w:color="7E97AD" w:themeColor="accent1"/>
            </w:tcBorders>
          </w:tcPr>
          <w:p w14:paraId="4C63A2C6" w14:textId="76B4F30A" w:rsidR="00DD03A0" w:rsidRPr="006744EF" w:rsidRDefault="006744EF" w:rsidP="007F1021">
            <w:pPr>
              <w:pStyle w:val="TabelKoptekst"/>
              <w:rPr>
                <w:rFonts w:ascii="Calisto MT" w:hAnsi="Calisto MT"/>
                <w:sz w:val="22"/>
                <w:szCs w:val="22"/>
              </w:rPr>
            </w:pPr>
            <w:r w:rsidRPr="006744EF">
              <w:rPr>
                <w:rFonts w:ascii="Calisto MT" w:hAnsi="Calisto MT" w:cs="Times New Roman"/>
                <w:caps w:val="0"/>
                <w:color w:val="auto"/>
                <w:sz w:val="22"/>
                <w:szCs w:val="22"/>
              </w:rPr>
              <w:t>Bezorginstructies</w:t>
            </w:r>
          </w:p>
        </w:tc>
      </w:tr>
      <w:tr w:rsidR="00DD03A0" w14:paraId="6FDCD06D" w14:textId="77777777" w:rsidTr="009864B8">
        <w:tblPrEx>
          <w:shd w:val="clear" w:color="auto" w:fill="auto"/>
        </w:tblPrEx>
        <w:tc>
          <w:tcPr>
            <w:tcW w:w="1590" w:type="pct"/>
            <w:tcBorders>
              <w:top w:val="single" w:sz="4" w:space="0" w:color="7E97AD" w:themeColor="accent1"/>
            </w:tcBorders>
          </w:tcPr>
          <w:p w14:paraId="04CF9CF5" w14:textId="49E80C26" w:rsidR="00F13F82" w:rsidRPr="001229C0" w:rsidRDefault="00F13F82" w:rsidP="008246A1">
            <w:pPr>
              <w:rPr>
                <w:rFonts w:ascii="Cambria" w:hAnsi="Cambria" w:cs="Calibri Light"/>
                <w:color w:val="auto"/>
                <w:sz w:val="18"/>
                <w:szCs w:val="18"/>
              </w:rPr>
            </w:pPr>
          </w:p>
        </w:tc>
        <w:tc>
          <w:tcPr>
            <w:tcW w:w="1589" w:type="pct"/>
            <w:gridSpan w:val="2"/>
            <w:tcBorders>
              <w:top w:val="single" w:sz="4" w:space="0" w:color="7E97AD" w:themeColor="accent1"/>
            </w:tcBorders>
          </w:tcPr>
          <w:p w14:paraId="2BC51103" w14:textId="6626DF79" w:rsidR="00F13F82" w:rsidRPr="001229C0" w:rsidRDefault="00F13F82" w:rsidP="00B173E9">
            <w:pPr>
              <w:rPr>
                <w:rFonts w:ascii="Cambria" w:hAnsi="Cambria" w:cs="Arial"/>
                <w:color w:val="auto"/>
                <w:sz w:val="18"/>
                <w:szCs w:val="18"/>
              </w:rPr>
            </w:pPr>
          </w:p>
        </w:tc>
        <w:tc>
          <w:tcPr>
            <w:tcW w:w="1821" w:type="pct"/>
            <w:gridSpan w:val="2"/>
            <w:tcBorders>
              <w:top w:val="single" w:sz="4" w:space="0" w:color="7E97AD" w:themeColor="accent1"/>
            </w:tcBorders>
          </w:tcPr>
          <w:p w14:paraId="1791BCC4" w14:textId="7390C195" w:rsidR="00D1797C" w:rsidRPr="002229D0" w:rsidRDefault="009864B8" w:rsidP="00A32846">
            <w:pPr>
              <w:rPr>
                <w:rFonts w:ascii="Calisto MT" w:hAnsi="Calisto MT" w:cs="Tahoma"/>
                <w:color w:val="7F7F7F" w:themeColor="text1" w:themeTint="80"/>
              </w:rPr>
            </w:pPr>
            <w:r w:rsidRPr="002229D0">
              <w:rPr>
                <w:rFonts w:ascii="Calisto MT" w:hAnsi="Calisto MT" w:cs="Tahoma"/>
                <w:color w:val="7F7F7F" w:themeColor="text1" w:themeTint="80"/>
              </w:rPr>
              <w:t>E</w:t>
            </w:r>
            <w:r w:rsidR="006744EF" w:rsidRPr="002229D0">
              <w:rPr>
                <w:rFonts w:ascii="Calisto MT" w:hAnsi="Calisto MT" w:cs="Tahoma"/>
                <w:color w:val="7F7F7F" w:themeColor="text1" w:themeTint="80"/>
              </w:rPr>
              <w:t>mail voor factuur:</w:t>
            </w:r>
          </w:p>
          <w:p w14:paraId="1A830790" w14:textId="15734ABF" w:rsidR="008B4DE7" w:rsidRDefault="008B4DE7" w:rsidP="00A32846">
            <w:pPr>
              <w:rPr>
                <w:rFonts w:ascii="Calisto MT" w:hAnsi="Calisto MT" w:cs="Tahoma"/>
                <w:color w:val="7F7F7F" w:themeColor="text1" w:themeTint="80"/>
              </w:rPr>
            </w:pPr>
            <w:r>
              <w:rPr>
                <w:rFonts w:ascii="Calisto MT" w:hAnsi="Calisto MT" w:cs="Tahoma"/>
                <w:color w:val="7F7F7F" w:themeColor="text1" w:themeTint="80"/>
              </w:rPr>
              <w:t>Naam Ontvanger:</w:t>
            </w:r>
          </w:p>
          <w:p w14:paraId="61243F67" w14:textId="2967FD75" w:rsidR="009864B8" w:rsidRPr="00B173E9" w:rsidRDefault="009864B8" w:rsidP="00A32846">
            <w:pPr>
              <w:rPr>
                <w:rFonts w:ascii="Cambria" w:hAnsi="Cambria" w:cs="Tahoma"/>
                <w:color w:val="auto"/>
                <w:sz w:val="18"/>
                <w:szCs w:val="18"/>
              </w:rPr>
            </w:pPr>
            <w:r w:rsidRPr="002229D0">
              <w:rPr>
                <w:rFonts w:ascii="Calisto MT" w:hAnsi="Calisto MT" w:cs="Tahoma"/>
                <w:color w:val="7F7F7F" w:themeColor="text1" w:themeTint="80"/>
              </w:rPr>
              <w:t>M</w:t>
            </w:r>
            <w:r w:rsidR="006744EF" w:rsidRPr="002229D0">
              <w:rPr>
                <w:rFonts w:ascii="Calisto MT" w:hAnsi="Calisto MT" w:cs="Tahoma"/>
                <w:color w:val="7F7F7F" w:themeColor="text1" w:themeTint="80"/>
              </w:rPr>
              <w:t>obiel</w:t>
            </w:r>
            <w:r w:rsidR="008B4DE7">
              <w:rPr>
                <w:rFonts w:ascii="Calisto MT" w:hAnsi="Calisto MT" w:cs="Tahoma"/>
                <w:color w:val="7F7F7F" w:themeColor="text1" w:themeTint="80"/>
              </w:rPr>
              <w:t>nummer van</w:t>
            </w:r>
            <w:r w:rsidR="006744EF" w:rsidRPr="002229D0">
              <w:rPr>
                <w:rFonts w:ascii="Calisto MT" w:hAnsi="Calisto MT" w:cs="Tahoma"/>
                <w:color w:val="7F7F7F" w:themeColor="text1" w:themeTint="80"/>
              </w:rPr>
              <w:t xml:space="preserve"> ontvanger:</w:t>
            </w:r>
          </w:p>
          <w:p w14:paraId="422A67CC" w14:textId="11E30CD6" w:rsidR="006C62FC" w:rsidRPr="00B173E9" w:rsidRDefault="006C62FC" w:rsidP="00A32846">
            <w:pPr>
              <w:rPr>
                <w:rFonts w:ascii="Cambria" w:hAnsi="Cambria" w:cstheme="majorHAnsi"/>
                <w:b/>
                <w:bCs/>
                <w:sz w:val="18"/>
                <w:szCs w:val="18"/>
              </w:rPr>
            </w:pPr>
          </w:p>
        </w:tc>
      </w:tr>
    </w:tbl>
    <w:tbl>
      <w:tblPr>
        <w:tblStyle w:val="InvoiceTable"/>
        <w:tblW w:w="4987" w:type="pct"/>
        <w:tblLook w:val="04E0" w:firstRow="1" w:lastRow="1" w:firstColumn="1" w:lastColumn="0" w:noHBand="0" w:noVBand="1"/>
        <w:tblDescription w:val="Billing and shipping info table"/>
      </w:tblPr>
      <w:tblGrid>
        <w:gridCol w:w="2126"/>
        <w:gridCol w:w="284"/>
        <w:gridCol w:w="3977"/>
        <w:gridCol w:w="1812"/>
        <w:gridCol w:w="307"/>
        <w:gridCol w:w="1276"/>
      </w:tblGrid>
      <w:tr w:rsidR="006744EF" w14:paraId="09DEDFC8" w14:textId="77777777" w:rsidTr="008B4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tcW w:w="1087" w:type="pct"/>
          </w:tcPr>
          <w:p w14:paraId="5949BC41" w14:textId="7739DEE2" w:rsidR="00DD03A0" w:rsidRPr="006744EF" w:rsidRDefault="00A32846">
            <w:pPr>
              <w:rPr>
                <w:rFonts w:ascii="Calisto MT" w:hAnsi="Calisto MT"/>
                <w:sz w:val="24"/>
                <w:szCs w:val="24"/>
              </w:rPr>
            </w:pPr>
            <w:r w:rsidRPr="006744EF">
              <w:rPr>
                <w:rFonts w:ascii="Calisto MT" w:hAnsi="Calisto MT"/>
                <w:caps w:val="0"/>
                <w:color w:val="FFFFFF"/>
                <w:sz w:val="24"/>
                <w:szCs w:val="24"/>
              </w:rPr>
              <w:t>Aantal</w:t>
            </w:r>
          </w:p>
        </w:tc>
        <w:tc>
          <w:tcPr>
            <w:tcW w:w="2178" w:type="pct"/>
            <w:gridSpan w:val="2"/>
          </w:tcPr>
          <w:p w14:paraId="7CC7E493" w14:textId="64381ACF" w:rsidR="00DD03A0" w:rsidRPr="006744EF" w:rsidRDefault="00A32846">
            <w:pPr>
              <w:rPr>
                <w:rFonts w:ascii="Calisto MT" w:hAnsi="Calisto MT"/>
                <w:sz w:val="24"/>
                <w:szCs w:val="24"/>
              </w:rPr>
            </w:pPr>
            <w:r w:rsidRPr="006744EF">
              <w:rPr>
                <w:rFonts w:ascii="Calisto MT" w:hAnsi="Calisto MT"/>
                <w:caps w:val="0"/>
                <w:color w:val="FFFFFF"/>
                <w:sz w:val="24"/>
                <w:szCs w:val="24"/>
              </w:rPr>
              <w:t>Beschrijving</w:t>
            </w:r>
          </w:p>
        </w:tc>
        <w:tc>
          <w:tcPr>
            <w:tcW w:w="1083" w:type="pct"/>
            <w:gridSpan w:val="2"/>
          </w:tcPr>
          <w:p w14:paraId="1B98C8E0" w14:textId="4CAB5397" w:rsidR="00DD03A0" w:rsidRPr="006744EF" w:rsidRDefault="00A32846" w:rsidP="00446C42">
            <w:pPr>
              <w:jc w:val="center"/>
              <w:rPr>
                <w:rFonts w:ascii="Calisto MT" w:hAnsi="Calisto MT"/>
                <w:sz w:val="24"/>
                <w:szCs w:val="24"/>
              </w:rPr>
            </w:pPr>
            <w:r w:rsidRPr="006744EF">
              <w:rPr>
                <w:rFonts w:ascii="Calisto MT" w:hAnsi="Calisto MT"/>
                <w:caps w:val="0"/>
                <w:color w:val="FFFFFF"/>
                <w:sz w:val="24"/>
                <w:szCs w:val="24"/>
              </w:rPr>
              <w:t>Artikelnummer</w:t>
            </w:r>
          </w:p>
        </w:tc>
        <w:tc>
          <w:tcPr>
            <w:tcW w:w="653" w:type="pct"/>
          </w:tcPr>
          <w:p w14:paraId="4F5EFB63" w14:textId="433A3302" w:rsidR="00DD03A0" w:rsidRPr="00F13F82" w:rsidRDefault="00DD03A0" w:rsidP="00114D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744EF" w:rsidRPr="00CA1F36" w14:paraId="3BFFA66D" w14:textId="77777777" w:rsidTr="008B4DE7">
        <w:trPr>
          <w:trHeight w:val="414"/>
        </w:trPr>
        <w:tc>
          <w:tcPr>
            <w:tcW w:w="1087" w:type="pct"/>
          </w:tcPr>
          <w:p w14:paraId="6907EC52" w14:textId="3A19C368" w:rsidR="00320B2F" w:rsidRPr="00DA6F47" w:rsidRDefault="009864B8" w:rsidP="00320B2F">
            <w:pPr>
              <w:rPr>
                <w:rFonts w:ascii="Calisto MT" w:hAnsi="Calisto MT" w:cs="Tahoma"/>
                <w:color w:val="auto"/>
              </w:rPr>
            </w:pPr>
            <w:r w:rsidRPr="00881FB9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="00320B2F" w:rsidRPr="00DA6F47">
              <w:rPr>
                <w:rFonts w:ascii="Calisto MT" w:hAnsi="Calisto MT" w:cs="Tahoma"/>
                <w:color w:val="auto"/>
              </w:rPr>
              <w:t xml:space="preserve"> </w:t>
            </w:r>
            <w:r w:rsidRPr="00DA6F47">
              <w:rPr>
                <w:rFonts w:ascii="Calisto MT" w:hAnsi="Calisto MT" w:cs="Tahoma"/>
                <w:color w:val="auto"/>
              </w:rPr>
              <w:t xml:space="preserve"> </w:t>
            </w:r>
            <w:r w:rsidR="00320B2F" w:rsidRPr="00DA6F47">
              <w:rPr>
                <w:rFonts w:ascii="Calisto MT" w:hAnsi="Calisto MT" w:cs="Tahoma"/>
                <w:color w:val="auto"/>
              </w:rPr>
              <w:t>dozen</w:t>
            </w:r>
          </w:p>
        </w:tc>
        <w:tc>
          <w:tcPr>
            <w:tcW w:w="2178" w:type="pct"/>
            <w:gridSpan w:val="2"/>
          </w:tcPr>
          <w:p w14:paraId="7001F91A" w14:textId="0F01099E" w:rsidR="00320B2F" w:rsidRPr="00F13F82" w:rsidRDefault="00320B2F" w:rsidP="00320B2F">
            <w:pPr>
              <w:rPr>
                <w:rFonts w:ascii="Calisto MT" w:hAnsi="Calisto MT" w:cstheme="majorHAnsi"/>
                <w:color w:val="auto"/>
              </w:rPr>
            </w:pPr>
            <w:r w:rsidRPr="00F13F82">
              <w:rPr>
                <w:rFonts w:ascii="Calisto MT" w:hAnsi="Calisto MT" w:cstheme="majorHAnsi"/>
                <w:color w:val="auto"/>
              </w:rPr>
              <w:t>GOODDAY SOJU Alc. 16.9% 360 ml x 20</w:t>
            </w:r>
          </w:p>
        </w:tc>
        <w:tc>
          <w:tcPr>
            <w:tcW w:w="1083" w:type="pct"/>
            <w:gridSpan w:val="2"/>
          </w:tcPr>
          <w:p w14:paraId="16BE4931" w14:textId="35DAB469" w:rsidR="00320B2F" w:rsidRPr="002229D0" w:rsidRDefault="00320B2F" w:rsidP="00320B2F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2229D0">
              <w:rPr>
                <w:rFonts w:ascii="Calisto MT" w:hAnsi="Calisto MT"/>
                <w:color w:val="7F7F7F" w:themeColor="text1" w:themeTint="80"/>
              </w:rPr>
              <w:t>9321.1690.7658.78</w:t>
            </w:r>
          </w:p>
        </w:tc>
        <w:tc>
          <w:tcPr>
            <w:tcW w:w="653" w:type="pct"/>
          </w:tcPr>
          <w:p w14:paraId="1D0AA243" w14:textId="77777777" w:rsidR="00320B2F" w:rsidRPr="00CA1F36" w:rsidRDefault="00320B2F" w:rsidP="00320B2F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32287AFC" w14:textId="77777777" w:rsidTr="008B4DE7">
        <w:trPr>
          <w:trHeight w:val="414"/>
        </w:trPr>
        <w:tc>
          <w:tcPr>
            <w:tcW w:w="1087" w:type="pct"/>
          </w:tcPr>
          <w:p w14:paraId="09DEB7C1" w14:textId="4034878C" w:rsidR="009864B8" w:rsidRPr="00DA6F47" w:rsidRDefault="009864B8" w:rsidP="009864B8">
            <w:pPr>
              <w:rPr>
                <w:rFonts w:ascii="Calisto MT" w:hAnsi="Calisto MT" w:cs="Tahoma"/>
                <w:color w:val="auto"/>
              </w:rPr>
            </w:pPr>
            <w:r w:rsidRPr="00881FB9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DA6F47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403C1B7D" w14:textId="4B723DCD" w:rsidR="009864B8" w:rsidRPr="00F13F82" w:rsidRDefault="009864B8" w:rsidP="009864B8">
            <w:pPr>
              <w:rPr>
                <w:rFonts w:ascii="Calisto MT" w:hAnsi="Calisto MT" w:cstheme="majorHAnsi"/>
                <w:color w:val="auto"/>
              </w:rPr>
            </w:pPr>
            <w:r w:rsidRPr="00F13F82">
              <w:rPr>
                <w:rFonts w:ascii="Calisto MT" w:hAnsi="Calisto MT" w:cstheme="majorHAnsi"/>
                <w:color w:val="auto"/>
              </w:rPr>
              <w:t xml:space="preserve">GOODDAY </w:t>
            </w:r>
            <w:r w:rsidRPr="009864B8">
              <w:rPr>
                <w:rFonts w:ascii="Calisto MT" w:hAnsi="Calisto MT" w:cstheme="majorHAnsi"/>
                <w:color w:val="auto"/>
              </w:rPr>
              <w:t>Lychee 360ML ALC 12.5%</w:t>
            </w:r>
          </w:p>
        </w:tc>
        <w:tc>
          <w:tcPr>
            <w:tcW w:w="1083" w:type="pct"/>
            <w:gridSpan w:val="2"/>
          </w:tcPr>
          <w:p w14:paraId="5CF762F9" w14:textId="79C3EE68" w:rsidR="009864B8" w:rsidRPr="002229D0" w:rsidRDefault="009864B8" w:rsidP="009864B8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2229D0">
              <w:rPr>
                <w:rFonts w:ascii="Calisto MT" w:hAnsi="Calisto MT"/>
                <w:color w:val="7F7F7F" w:themeColor="text1" w:themeTint="80"/>
              </w:rPr>
              <w:t>8 801100 131050</w:t>
            </w:r>
          </w:p>
        </w:tc>
        <w:tc>
          <w:tcPr>
            <w:tcW w:w="653" w:type="pct"/>
          </w:tcPr>
          <w:p w14:paraId="199CDF20" w14:textId="77777777" w:rsidR="009864B8" w:rsidRPr="00CA1F36" w:rsidRDefault="009864B8" w:rsidP="009864B8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0A2197B7" w14:textId="77777777" w:rsidTr="008B4DE7">
        <w:trPr>
          <w:trHeight w:val="414"/>
        </w:trPr>
        <w:tc>
          <w:tcPr>
            <w:tcW w:w="1087" w:type="pct"/>
          </w:tcPr>
          <w:p w14:paraId="23E87DF3" w14:textId="31D5FFCA" w:rsidR="009864B8" w:rsidRPr="00DA6F47" w:rsidRDefault="009864B8" w:rsidP="009864B8">
            <w:pPr>
              <w:rPr>
                <w:rFonts w:ascii="Calisto MT" w:hAnsi="Calisto MT" w:cs="Tahoma"/>
                <w:color w:val="auto"/>
              </w:rPr>
            </w:pPr>
            <w:r w:rsidRPr="00881FB9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DA6F47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2934AB18" w14:textId="30DB86E0" w:rsidR="009864B8" w:rsidRPr="00F13F82" w:rsidRDefault="009864B8" w:rsidP="009864B8">
            <w:pPr>
              <w:rPr>
                <w:rFonts w:ascii="Calisto MT" w:hAnsi="Calisto MT" w:cstheme="majorHAnsi"/>
                <w:color w:val="auto"/>
              </w:rPr>
            </w:pPr>
            <w:r w:rsidRPr="00F13F82">
              <w:rPr>
                <w:rFonts w:ascii="Calisto MT" w:hAnsi="Calisto MT" w:cstheme="majorHAnsi"/>
                <w:color w:val="auto"/>
              </w:rPr>
              <w:t xml:space="preserve">GOODDAY </w:t>
            </w:r>
            <w:r w:rsidRPr="009864B8">
              <w:rPr>
                <w:rFonts w:ascii="Calisto MT" w:hAnsi="Calisto MT" w:cstheme="majorHAnsi"/>
                <w:color w:val="auto"/>
              </w:rPr>
              <w:t>Mango 360ML ALC 12.5%</w:t>
            </w:r>
          </w:p>
        </w:tc>
        <w:tc>
          <w:tcPr>
            <w:tcW w:w="1083" w:type="pct"/>
            <w:gridSpan w:val="2"/>
          </w:tcPr>
          <w:p w14:paraId="64948D0F" w14:textId="120EC70F" w:rsidR="009864B8" w:rsidRPr="002229D0" w:rsidRDefault="009864B8" w:rsidP="009864B8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2229D0">
              <w:rPr>
                <w:rFonts w:ascii="Calisto MT" w:hAnsi="Calisto MT"/>
                <w:color w:val="7F7F7F" w:themeColor="text1" w:themeTint="80"/>
              </w:rPr>
              <w:t>8 801100 131043</w:t>
            </w:r>
          </w:p>
        </w:tc>
        <w:tc>
          <w:tcPr>
            <w:tcW w:w="653" w:type="pct"/>
          </w:tcPr>
          <w:p w14:paraId="31F47462" w14:textId="77777777" w:rsidR="009864B8" w:rsidRPr="00CA1F36" w:rsidRDefault="009864B8" w:rsidP="009864B8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21624DD7" w14:textId="77777777" w:rsidTr="008B4DE7">
        <w:trPr>
          <w:trHeight w:val="414"/>
        </w:trPr>
        <w:tc>
          <w:tcPr>
            <w:tcW w:w="1087" w:type="pct"/>
          </w:tcPr>
          <w:p w14:paraId="38ED6933" w14:textId="79C2C165" w:rsidR="009864B8" w:rsidRPr="00DA6F47" w:rsidRDefault="009864B8" w:rsidP="009864B8">
            <w:pPr>
              <w:rPr>
                <w:rFonts w:ascii="Calisto MT" w:hAnsi="Calisto MT" w:cs="Tahoma"/>
                <w:color w:val="auto"/>
              </w:rPr>
            </w:pPr>
            <w:r w:rsidRPr="00881FB9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DA6F47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06E99DFA" w14:textId="0436202C" w:rsidR="009864B8" w:rsidRPr="009864B8" w:rsidRDefault="009864B8" w:rsidP="009864B8">
            <w:pPr>
              <w:rPr>
                <w:rFonts w:ascii="Calisto MT" w:hAnsi="Calisto MT" w:cstheme="majorHAnsi"/>
                <w:color w:val="auto"/>
                <w:lang w:val="es-ES"/>
              </w:rPr>
            </w:pPr>
            <w:r w:rsidRPr="009864B8">
              <w:rPr>
                <w:rFonts w:ascii="Calisto MT" w:hAnsi="Calisto MT" w:cstheme="majorHAnsi"/>
                <w:color w:val="auto"/>
                <w:lang w:val="es-ES"/>
              </w:rPr>
              <w:t>GOODDAY Mint Choco 360ML ALC 12.5%</w:t>
            </w:r>
          </w:p>
        </w:tc>
        <w:tc>
          <w:tcPr>
            <w:tcW w:w="1083" w:type="pct"/>
            <w:gridSpan w:val="2"/>
          </w:tcPr>
          <w:p w14:paraId="4B5E2822" w14:textId="1035A0F0" w:rsidR="009864B8" w:rsidRPr="002229D0" w:rsidRDefault="009864B8" w:rsidP="009864B8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2229D0">
              <w:rPr>
                <w:rFonts w:ascii="Calisto MT" w:hAnsi="Calisto MT"/>
                <w:color w:val="7F7F7F" w:themeColor="text1" w:themeTint="80"/>
              </w:rPr>
              <w:t>8 801100 131401</w:t>
            </w:r>
          </w:p>
        </w:tc>
        <w:tc>
          <w:tcPr>
            <w:tcW w:w="653" w:type="pct"/>
          </w:tcPr>
          <w:p w14:paraId="76366F8C" w14:textId="77777777" w:rsidR="009864B8" w:rsidRPr="00CA1F36" w:rsidRDefault="009864B8" w:rsidP="009864B8">
            <w:pPr>
              <w:jc w:val="right"/>
              <w:rPr>
                <w:rFonts w:ascii="Cambria" w:hAnsi="Cambria"/>
              </w:rPr>
            </w:pPr>
          </w:p>
        </w:tc>
      </w:tr>
      <w:tr w:rsidR="00E321E5" w:rsidRPr="00CA1F36" w14:paraId="52A9FD30" w14:textId="77777777" w:rsidTr="008B4DE7">
        <w:trPr>
          <w:trHeight w:val="414"/>
        </w:trPr>
        <w:tc>
          <w:tcPr>
            <w:tcW w:w="1087" w:type="pct"/>
          </w:tcPr>
          <w:p w14:paraId="7FE7D9E9" w14:textId="6873521E" w:rsidR="00E321E5" w:rsidRPr="00881FB9" w:rsidRDefault="00E321E5" w:rsidP="009864B8">
            <w:pPr>
              <w:rPr>
                <w:rFonts w:ascii="Calisto MT" w:hAnsi="Calisto MT" w:cs="Tahoma"/>
                <w:color w:val="D9D9D9" w:themeColor="background1" w:themeShade="D9"/>
              </w:rPr>
            </w:pPr>
            <w:r w:rsidRPr="00881FB9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DA6F47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7C9FBA26" w14:textId="4A0EAE22" w:rsidR="00E321E5" w:rsidRPr="009864B8" w:rsidRDefault="00E321E5" w:rsidP="009864B8">
            <w:pPr>
              <w:rPr>
                <w:rFonts w:ascii="Calisto MT" w:hAnsi="Calisto MT" w:cstheme="majorHAnsi"/>
                <w:color w:val="auto"/>
                <w:lang w:val="es-ES"/>
              </w:rPr>
            </w:pPr>
            <w:r w:rsidRPr="00E321E5">
              <w:rPr>
                <w:rFonts w:ascii="Calisto MT" w:hAnsi="Calisto MT" w:cstheme="majorHAnsi"/>
                <w:color w:val="auto"/>
                <w:lang w:val="es-ES"/>
              </w:rPr>
              <w:t>GOODDAY Cherry 360ML ALC 13.5%</w:t>
            </w:r>
          </w:p>
        </w:tc>
        <w:tc>
          <w:tcPr>
            <w:tcW w:w="1083" w:type="pct"/>
            <w:gridSpan w:val="2"/>
          </w:tcPr>
          <w:p w14:paraId="16B54369" w14:textId="4AF0C520" w:rsidR="00E321E5" w:rsidRPr="002229D0" w:rsidRDefault="00E321E5" w:rsidP="009864B8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E321E5">
              <w:rPr>
                <w:rFonts w:ascii="Calisto MT" w:hAnsi="Calisto MT"/>
                <w:color w:val="7F7F7F" w:themeColor="text1" w:themeTint="80"/>
              </w:rPr>
              <w:t>8 801100 130879</w:t>
            </w:r>
          </w:p>
        </w:tc>
        <w:tc>
          <w:tcPr>
            <w:tcW w:w="653" w:type="pct"/>
          </w:tcPr>
          <w:p w14:paraId="42E7D382" w14:textId="77777777" w:rsidR="00E321E5" w:rsidRPr="00CA1F36" w:rsidRDefault="00E321E5" w:rsidP="009864B8">
            <w:pPr>
              <w:jc w:val="right"/>
              <w:rPr>
                <w:rFonts w:ascii="Cambria" w:hAnsi="Cambria"/>
              </w:rPr>
            </w:pPr>
          </w:p>
        </w:tc>
      </w:tr>
      <w:tr w:rsidR="00E321E5" w:rsidRPr="00CA1F36" w14:paraId="131DD5C0" w14:textId="77777777" w:rsidTr="008B4DE7">
        <w:trPr>
          <w:trHeight w:val="414"/>
        </w:trPr>
        <w:tc>
          <w:tcPr>
            <w:tcW w:w="1087" w:type="pct"/>
            <w:vAlign w:val="top"/>
          </w:tcPr>
          <w:p w14:paraId="18F37184" w14:textId="7F42D171" w:rsidR="00E321E5" w:rsidRPr="00881FB9" w:rsidRDefault="00E321E5" w:rsidP="00E321E5">
            <w:pPr>
              <w:rPr>
                <w:rFonts w:ascii="Calisto MT" w:hAnsi="Calisto MT" w:cs="Tahoma"/>
                <w:color w:val="D9D9D9" w:themeColor="background1" w:themeShade="D9"/>
              </w:rPr>
            </w:pPr>
            <w:r w:rsidRPr="004E7598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4E7598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4E56886E" w14:textId="226F2C59" w:rsidR="00E321E5" w:rsidRPr="00E321E5" w:rsidRDefault="00E321E5" w:rsidP="00E321E5">
            <w:pPr>
              <w:rPr>
                <w:rFonts w:ascii="Calisto MT" w:hAnsi="Calisto MT" w:cstheme="majorHAnsi"/>
                <w:color w:val="auto"/>
                <w:lang w:val="es-ES"/>
              </w:rPr>
            </w:pPr>
            <w:r w:rsidRPr="00E321E5">
              <w:rPr>
                <w:rFonts w:ascii="Calisto MT" w:hAnsi="Calisto MT" w:cstheme="majorHAnsi"/>
                <w:color w:val="auto"/>
                <w:lang w:val="es-ES"/>
              </w:rPr>
              <w:t>GOODDAY Yogurt 360ML ALC 12.5%</w:t>
            </w:r>
          </w:p>
        </w:tc>
        <w:tc>
          <w:tcPr>
            <w:tcW w:w="1083" w:type="pct"/>
            <w:gridSpan w:val="2"/>
          </w:tcPr>
          <w:p w14:paraId="68BCB5A1" w14:textId="31500438" w:rsidR="00E321E5" w:rsidRPr="00E321E5" w:rsidRDefault="00E321E5" w:rsidP="00E321E5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E321E5">
              <w:rPr>
                <w:rFonts w:ascii="Calisto MT" w:hAnsi="Calisto MT"/>
                <w:color w:val="7F7F7F" w:themeColor="text1" w:themeTint="80"/>
              </w:rPr>
              <w:t>8 801100 132224</w:t>
            </w:r>
          </w:p>
        </w:tc>
        <w:tc>
          <w:tcPr>
            <w:tcW w:w="653" w:type="pct"/>
          </w:tcPr>
          <w:p w14:paraId="2A90E13E" w14:textId="77777777" w:rsidR="00E321E5" w:rsidRPr="00CA1F36" w:rsidRDefault="00E321E5" w:rsidP="00E321E5">
            <w:pPr>
              <w:jc w:val="right"/>
              <w:rPr>
                <w:rFonts w:ascii="Cambria" w:hAnsi="Cambria"/>
              </w:rPr>
            </w:pPr>
          </w:p>
        </w:tc>
      </w:tr>
      <w:tr w:rsidR="00E321E5" w:rsidRPr="00CA1F36" w14:paraId="6B5860B5" w14:textId="77777777" w:rsidTr="008B4DE7">
        <w:trPr>
          <w:trHeight w:val="414"/>
        </w:trPr>
        <w:tc>
          <w:tcPr>
            <w:tcW w:w="1087" w:type="pct"/>
            <w:vAlign w:val="top"/>
          </w:tcPr>
          <w:p w14:paraId="525E3562" w14:textId="4169C7DF" w:rsidR="00E321E5" w:rsidRPr="00881FB9" w:rsidRDefault="00E321E5" w:rsidP="00E321E5">
            <w:pPr>
              <w:rPr>
                <w:rFonts w:ascii="Calisto MT" w:hAnsi="Calisto MT" w:cs="Tahoma"/>
                <w:color w:val="D9D9D9" w:themeColor="background1" w:themeShade="D9"/>
              </w:rPr>
            </w:pPr>
            <w:r w:rsidRPr="004E7598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4E7598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0332E2CC" w14:textId="66EAFDBB" w:rsidR="00E321E5" w:rsidRPr="00E321E5" w:rsidRDefault="00E321E5" w:rsidP="00E321E5">
            <w:pPr>
              <w:rPr>
                <w:rFonts w:ascii="Calisto MT" w:hAnsi="Calisto MT" w:cstheme="majorHAnsi"/>
                <w:color w:val="auto"/>
                <w:lang w:val="es-ES"/>
              </w:rPr>
            </w:pPr>
            <w:r w:rsidRPr="00E321E5">
              <w:rPr>
                <w:rFonts w:ascii="Calisto MT" w:hAnsi="Calisto MT" w:cstheme="majorHAnsi"/>
                <w:color w:val="auto"/>
                <w:lang w:val="es-ES"/>
              </w:rPr>
              <w:t>GOODDAY Peach 360ML ALC 13.5%</w:t>
            </w:r>
          </w:p>
        </w:tc>
        <w:tc>
          <w:tcPr>
            <w:tcW w:w="1083" w:type="pct"/>
            <w:gridSpan w:val="2"/>
          </w:tcPr>
          <w:p w14:paraId="523358B1" w14:textId="0D669A78" w:rsidR="00E321E5" w:rsidRPr="00E321E5" w:rsidRDefault="00E321E5" w:rsidP="00E321E5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E321E5">
              <w:rPr>
                <w:rFonts w:ascii="Calisto MT" w:hAnsi="Calisto MT"/>
                <w:color w:val="7F7F7F" w:themeColor="text1" w:themeTint="80"/>
              </w:rPr>
              <w:t>8 801100 128906</w:t>
            </w:r>
          </w:p>
        </w:tc>
        <w:tc>
          <w:tcPr>
            <w:tcW w:w="653" w:type="pct"/>
          </w:tcPr>
          <w:p w14:paraId="16DE5B11" w14:textId="77777777" w:rsidR="00E321E5" w:rsidRPr="00CA1F36" w:rsidRDefault="00E321E5" w:rsidP="00E321E5">
            <w:pPr>
              <w:jc w:val="right"/>
              <w:rPr>
                <w:rFonts w:ascii="Cambria" w:hAnsi="Cambria"/>
              </w:rPr>
            </w:pPr>
          </w:p>
        </w:tc>
      </w:tr>
      <w:tr w:rsidR="00E321E5" w:rsidRPr="00CA1F36" w14:paraId="21580FCB" w14:textId="77777777" w:rsidTr="008B4DE7">
        <w:trPr>
          <w:trHeight w:val="414"/>
        </w:trPr>
        <w:tc>
          <w:tcPr>
            <w:tcW w:w="1087" w:type="pct"/>
            <w:vAlign w:val="top"/>
          </w:tcPr>
          <w:p w14:paraId="1FF2B644" w14:textId="12259E8A" w:rsidR="00E321E5" w:rsidRPr="00881FB9" w:rsidRDefault="00E321E5" w:rsidP="00E321E5">
            <w:pPr>
              <w:rPr>
                <w:rFonts w:ascii="Calisto MT" w:hAnsi="Calisto MT" w:cs="Tahoma"/>
                <w:color w:val="D9D9D9" w:themeColor="background1" w:themeShade="D9"/>
              </w:rPr>
            </w:pPr>
            <w:r w:rsidRPr="004E7598">
              <w:rPr>
                <w:rFonts w:ascii="Calisto MT" w:hAnsi="Calisto MT" w:cs="Tahoma"/>
                <w:color w:val="D9D9D9" w:themeColor="background1" w:themeShade="D9"/>
              </w:rPr>
              <w:t>XX</w:t>
            </w:r>
            <w:r w:rsidRPr="004E7598">
              <w:rPr>
                <w:rFonts w:ascii="Calisto MT" w:hAnsi="Calisto MT" w:cs="Tahoma"/>
                <w:color w:val="auto"/>
              </w:rPr>
              <w:t xml:space="preserve">  dozen</w:t>
            </w:r>
          </w:p>
        </w:tc>
        <w:tc>
          <w:tcPr>
            <w:tcW w:w="2178" w:type="pct"/>
            <w:gridSpan w:val="2"/>
          </w:tcPr>
          <w:p w14:paraId="3D472326" w14:textId="082F31F3" w:rsidR="00E321E5" w:rsidRPr="00E321E5" w:rsidRDefault="00E321E5" w:rsidP="00E321E5">
            <w:pPr>
              <w:rPr>
                <w:rFonts w:ascii="Calisto MT" w:hAnsi="Calisto MT" w:cstheme="majorHAnsi"/>
                <w:color w:val="auto"/>
                <w:lang w:val="es-ES"/>
              </w:rPr>
            </w:pPr>
            <w:r w:rsidRPr="00E321E5">
              <w:rPr>
                <w:rFonts w:ascii="Calisto MT" w:hAnsi="Calisto MT" w:cstheme="majorHAnsi"/>
                <w:color w:val="auto"/>
                <w:lang w:val="es-ES"/>
              </w:rPr>
              <w:t>GOODDAY Blueberry 360ML ALC 13.5%</w:t>
            </w:r>
          </w:p>
        </w:tc>
        <w:tc>
          <w:tcPr>
            <w:tcW w:w="1083" w:type="pct"/>
            <w:gridSpan w:val="2"/>
          </w:tcPr>
          <w:p w14:paraId="6D1C377A" w14:textId="6F17877C" w:rsidR="00E321E5" w:rsidRPr="00E321E5" w:rsidRDefault="00E321E5" w:rsidP="00E321E5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E321E5">
              <w:rPr>
                <w:rFonts w:ascii="Calisto MT" w:hAnsi="Calisto MT"/>
                <w:color w:val="7F7F7F" w:themeColor="text1" w:themeTint="80"/>
              </w:rPr>
              <w:t>8 801100 128845</w:t>
            </w:r>
          </w:p>
        </w:tc>
        <w:tc>
          <w:tcPr>
            <w:tcW w:w="653" w:type="pct"/>
          </w:tcPr>
          <w:p w14:paraId="6E8938E1" w14:textId="77777777" w:rsidR="00E321E5" w:rsidRPr="00CA1F36" w:rsidRDefault="00E321E5" w:rsidP="00E321E5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30A03DC9" w14:textId="77777777" w:rsidTr="008B4DE7">
        <w:trPr>
          <w:trHeight w:val="414"/>
        </w:trPr>
        <w:tc>
          <w:tcPr>
            <w:tcW w:w="1232" w:type="pct"/>
            <w:gridSpan w:val="2"/>
            <w:vAlign w:val="top"/>
          </w:tcPr>
          <w:p w14:paraId="69F59BB5" w14:textId="77777777" w:rsidR="00677B1F" w:rsidRDefault="00677B1F" w:rsidP="00677B1F">
            <w:pPr>
              <w:rPr>
                <w:rFonts w:ascii="Calisto MT" w:hAnsi="Calisto MT" w:cstheme="majorHAnsi"/>
                <w:color w:val="D9D9D9" w:themeColor="background1" w:themeShade="D9"/>
              </w:rPr>
            </w:pPr>
          </w:p>
          <w:p w14:paraId="2681BC3F" w14:textId="77777777" w:rsidR="009864B8" w:rsidRDefault="009864B8" w:rsidP="00677B1F">
            <w:pPr>
              <w:rPr>
                <w:rFonts w:ascii="Calisto MT" w:hAnsi="Calisto MT" w:cstheme="majorHAnsi"/>
                <w:color w:val="auto"/>
              </w:rPr>
            </w:pPr>
            <w:r w:rsidRPr="00881FB9">
              <w:rPr>
                <w:rFonts w:ascii="Calisto MT" w:hAnsi="Calisto MT" w:cstheme="majorHAnsi"/>
                <w:color w:val="D9D9D9" w:themeColor="background1" w:themeShade="D9"/>
              </w:rPr>
              <w:t>XX</w:t>
            </w:r>
            <w:r w:rsidRPr="00DA6F47">
              <w:rPr>
                <w:rFonts w:ascii="Calisto MT" w:hAnsi="Calisto MT" w:cstheme="majorHAnsi"/>
                <w:color w:val="auto"/>
              </w:rPr>
              <w:t xml:space="preserve">  dozen</w:t>
            </w:r>
          </w:p>
          <w:p w14:paraId="47FC5F5B" w14:textId="2396C44E" w:rsidR="008B4DE7" w:rsidRPr="00DA6F47" w:rsidRDefault="008B4DE7" w:rsidP="00677B1F">
            <w:pPr>
              <w:rPr>
                <w:rFonts w:ascii="Calisto MT" w:hAnsi="Calisto MT" w:cstheme="majorHAnsi"/>
                <w:color w:val="auto"/>
              </w:rPr>
            </w:pPr>
          </w:p>
        </w:tc>
        <w:tc>
          <w:tcPr>
            <w:tcW w:w="2033" w:type="pct"/>
          </w:tcPr>
          <w:p w14:paraId="37E312A1" w14:textId="487B3D93" w:rsidR="009864B8" w:rsidRPr="00F13F82" w:rsidRDefault="009864B8" w:rsidP="00677B1F">
            <w:pPr>
              <w:rPr>
                <w:rFonts w:ascii="Calisto MT" w:hAnsi="Calisto MT" w:cstheme="majorHAnsi"/>
                <w:color w:val="auto"/>
              </w:rPr>
            </w:pPr>
            <w:r w:rsidRPr="00F13F82">
              <w:rPr>
                <w:rFonts w:ascii="Calisto MT" w:hAnsi="Calisto MT" w:cstheme="majorHAnsi"/>
                <w:color w:val="auto"/>
              </w:rPr>
              <w:t>OPPA Soju Alc. 12% 360ml x 20</w:t>
            </w:r>
          </w:p>
        </w:tc>
        <w:tc>
          <w:tcPr>
            <w:tcW w:w="1083" w:type="pct"/>
            <w:gridSpan w:val="2"/>
          </w:tcPr>
          <w:p w14:paraId="1D4E8BE6" w14:textId="3F575100" w:rsidR="009864B8" w:rsidRPr="008B4DE7" w:rsidRDefault="00677B1F" w:rsidP="00E321E5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proofErr w:type="spellStart"/>
            <w:r w:rsidRPr="008B4DE7">
              <w:rPr>
                <w:rFonts w:ascii="Calisto MT" w:hAnsi="Calisto MT" w:cstheme="majorHAnsi"/>
                <w:color w:val="auto"/>
              </w:rPr>
              <w:t>Ginger</w:t>
            </w:r>
            <w:proofErr w:type="spellEnd"/>
            <w:r w:rsidRPr="008B4DE7">
              <w:rPr>
                <w:rFonts w:ascii="Calisto MT" w:hAnsi="Calisto MT" w:cstheme="majorHAnsi"/>
                <w:color w:val="auto"/>
              </w:rPr>
              <w:t xml:space="preserve">, Green </w:t>
            </w:r>
            <w:proofErr w:type="spellStart"/>
            <w:r w:rsidRPr="008B4DE7">
              <w:rPr>
                <w:rFonts w:ascii="Calisto MT" w:hAnsi="Calisto MT" w:cstheme="majorHAnsi"/>
                <w:color w:val="auto"/>
              </w:rPr>
              <w:t>Grape</w:t>
            </w:r>
            <w:proofErr w:type="spellEnd"/>
            <w:r w:rsidRPr="008B4DE7">
              <w:rPr>
                <w:rFonts w:ascii="Calisto MT" w:hAnsi="Calisto MT" w:cstheme="majorHAnsi"/>
                <w:color w:val="auto"/>
              </w:rPr>
              <w:t xml:space="preserve">, </w:t>
            </w:r>
            <w:proofErr w:type="spellStart"/>
            <w:r w:rsidRPr="008B4DE7">
              <w:rPr>
                <w:rFonts w:ascii="Calisto MT" w:hAnsi="Calisto MT" w:cstheme="majorHAnsi"/>
                <w:color w:val="auto"/>
              </w:rPr>
              <w:t>Strawberry</w:t>
            </w:r>
            <w:proofErr w:type="spellEnd"/>
            <w:r w:rsidRPr="008B4DE7">
              <w:rPr>
                <w:rFonts w:ascii="Calisto MT" w:hAnsi="Calisto MT" w:cstheme="majorHAnsi"/>
                <w:color w:val="auto"/>
              </w:rPr>
              <w:t xml:space="preserve">, </w:t>
            </w:r>
            <w:proofErr w:type="spellStart"/>
            <w:r w:rsidRPr="008B4DE7">
              <w:rPr>
                <w:rFonts w:ascii="Calisto MT" w:hAnsi="Calisto MT" w:cstheme="majorHAnsi"/>
                <w:color w:val="auto"/>
              </w:rPr>
              <w:t>Watermelon</w:t>
            </w:r>
            <w:proofErr w:type="spellEnd"/>
          </w:p>
        </w:tc>
        <w:tc>
          <w:tcPr>
            <w:tcW w:w="653" w:type="pct"/>
          </w:tcPr>
          <w:p w14:paraId="6959AF20" w14:textId="77777777" w:rsidR="009864B8" w:rsidRPr="00CA1F36" w:rsidRDefault="009864B8" w:rsidP="009864B8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019EB32F" w14:textId="77777777" w:rsidTr="008B4DE7">
        <w:trPr>
          <w:trHeight w:val="414"/>
        </w:trPr>
        <w:tc>
          <w:tcPr>
            <w:tcW w:w="1232" w:type="pct"/>
            <w:gridSpan w:val="2"/>
            <w:vAlign w:val="top"/>
          </w:tcPr>
          <w:p w14:paraId="5E1A1259" w14:textId="76C9F4B6" w:rsidR="006744EF" w:rsidRPr="00DA6F47" w:rsidRDefault="00DA6F47" w:rsidP="008B4DE7">
            <w:pPr>
              <w:rPr>
                <w:rFonts w:ascii="Calisto MT" w:hAnsi="Calisto MT" w:cstheme="majorHAnsi"/>
                <w:color w:val="auto"/>
              </w:rPr>
            </w:pPr>
            <w:r w:rsidRPr="00881FB9">
              <w:rPr>
                <w:rFonts w:ascii="Calisto MT" w:hAnsi="Calisto MT"/>
                <w:color w:val="D9D9D9" w:themeColor="background1" w:themeShade="D9"/>
              </w:rPr>
              <w:t>XX</w:t>
            </w:r>
            <w:r w:rsidRPr="00DA6F47">
              <w:rPr>
                <w:rFonts w:ascii="Calisto MT" w:hAnsi="Calisto MT"/>
                <w:color w:val="auto"/>
              </w:rPr>
              <w:t xml:space="preserve"> zakken</w:t>
            </w:r>
            <w:r w:rsidR="00677B1F">
              <w:rPr>
                <w:rFonts w:ascii="Calisto MT" w:hAnsi="Calisto MT"/>
                <w:color w:val="auto"/>
              </w:rPr>
              <w:t xml:space="preserve"> </w:t>
            </w:r>
          </w:p>
        </w:tc>
        <w:tc>
          <w:tcPr>
            <w:tcW w:w="2033" w:type="pct"/>
          </w:tcPr>
          <w:p w14:paraId="293ECDA7" w14:textId="5DCD325C" w:rsidR="009864B8" w:rsidRPr="00F13F82" w:rsidRDefault="00DA6F47" w:rsidP="00677B1F">
            <w:pPr>
              <w:rPr>
                <w:rFonts w:ascii="Calisto MT" w:hAnsi="Calisto MT" w:cstheme="majorHAnsi"/>
                <w:color w:val="auto"/>
              </w:rPr>
            </w:pPr>
            <w:r w:rsidRPr="00DA6F47">
              <w:rPr>
                <w:rFonts w:ascii="Calisto MT" w:hAnsi="Calisto MT" w:cstheme="majorHAnsi"/>
                <w:color w:val="auto"/>
              </w:rPr>
              <w:t>Rijst 10 kilo</w:t>
            </w:r>
            <w:r w:rsidR="00677B1F">
              <w:rPr>
                <w:rFonts w:ascii="Calisto MT" w:hAnsi="Calisto MT" w:cstheme="majorHAnsi"/>
                <w:color w:val="auto"/>
              </w:rPr>
              <w:t xml:space="preserve"> </w:t>
            </w:r>
          </w:p>
        </w:tc>
        <w:tc>
          <w:tcPr>
            <w:tcW w:w="1083" w:type="pct"/>
            <w:gridSpan w:val="2"/>
          </w:tcPr>
          <w:p w14:paraId="69645A07" w14:textId="7CDBC803" w:rsidR="009864B8" w:rsidRPr="002229D0" w:rsidRDefault="00DA6F47" w:rsidP="009864B8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2229D0">
              <w:rPr>
                <w:rFonts w:ascii="Calisto MT" w:hAnsi="Calisto MT"/>
                <w:color w:val="7F7F7F" w:themeColor="text1" w:themeTint="80"/>
              </w:rPr>
              <w:t>8 720299 844315</w:t>
            </w:r>
          </w:p>
        </w:tc>
        <w:tc>
          <w:tcPr>
            <w:tcW w:w="653" w:type="pct"/>
          </w:tcPr>
          <w:p w14:paraId="49DEC0FE" w14:textId="77777777" w:rsidR="009864B8" w:rsidRPr="00CA1F36" w:rsidRDefault="009864B8" w:rsidP="009864B8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53163675" w14:textId="77777777" w:rsidTr="008B4DE7">
        <w:trPr>
          <w:trHeight w:val="414"/>
        </w:trPr>
        <w:tc>
          <w:tcPr>
            <w:tcW w:w="1232" w:type="pct"/>
            <w:gridSpan w:val="2"/>
            <w:vAlign w:val="top"/>
          </w:tcPr>
          <w:p w14:paraId="6D4E24A8" w14:textId="0AA1D830" w:rsidR="009864B8" w:rsidRPr="00DA6F47" w:rsidRDefault="00E321E5" w:rsidP="009864B8">
            <w:pPr>
              <w:rPr>
                <w:rFonts w:ascii="Calisto MT" w:hAnsi="Calisto MT"/>
                <w:color w:val="auto"/>
              </w:rPr>
            </w:pPr>
            <w:r w:rsidRPr="00E321E5">
              <w:rPr>
                <w:rFonts w:ascii="Calisto MT" w:hAnsi="Calisto MT"/>
                <w:color w:val="D9D9D9" w:themeColor="background1" w:themeShade="D9"/>
              </w:rPr>
              <w:t>XX</w:t>
            </w:r>
            <w:r>
              <w:rPr>
                <w:rFonts w:ascii="Calisto MT" w:hAnsi="Calisto MT"/>
                <w:color w:val="auto"/>
              </w:rPr>
              <w:t xml:space="preserve"> stuk</w:t>
            </w:r>
          </w:p>
        </w:tc>
        <w:tc>
          <w:tcPr>
            <w:tcW w:w="2033" w:type="pct"/>
          </w:tcPr>
          <w:p w14:paraId="69E12FC6" w14:textId="50C08B21" w:rsidR="009864B8" w:rsidRPr="00F13F82" w:rsidRDefault="00E321E5" w:rsidP="00677B1F">
            <w:pPr>
              <w:rPr>
                <w:rFonts w:ascii="Calisto MT" w:hAnsi="Calisto MT" w:cstheme="majorHAnsi"/>
                <w:color w:val="auto"/>
              </w:rPr>
            </w:pPr>
            <w:proofErr w:type="spellStart"/>
            <w:r>
              <w:rPr>
                <w:rFonts w:ascii="Calisto MT" w:hAnsi="Calisto MT" w:cstheme="majorHAnsi"/>
                <w:color w:val="auto"/>
              </w:rPr>
              <w:t>Soju</w:t>
            </w:r>
            <w:proofErr w:type="spellEnd"/>
            <w:r>
              <w:rPr>
                <w:rFonts w:ascii="Calisto MT" w:hAnsi="Calisto MT" w:cstheme="majorHAnsi"/>
                <w:color w:val="auto"/>
              </w:rPr>
              <w:t xml:space="preserve"> Glaasje</w:t>
            </w:r>
          </w:p>
        </w:tc>
        <w:tc>
          <w:tcPr>
            <w:tcW w:w="1083" w:type="pct"/>
            <w:gridSpan w:val="2"/>
          </w:tcPr>
          <w:p w14:paraId="7EF2AABF" w14:textId="6AC425C6" w:rsidR="009864B8" w:rsidRPr="002229D0" w:rsidRDefault="00DA6F47" w:rsidP="009864B8">
            <w:pPr>
              <w:jc w:val="center"/>
              <w:rPr>
                <w:rFonts w:ascii="Calisto MT" w:hAnsi="Calisto MT"/>
                <w:color w:val="7F7F7F" w:themeColor="text1" w:themeTint="80"/>
              </w:rPr>
            </w:pPr>
            <w:r w:rsidRPr="002229D0">
              <w:rPr>
                <w:rFonts w:ascii="Calisto MT" w:hAnsi="Calisto MT"/>
                <w:color w:val="7F7F7F" w:themeColor="text1" w:themeTint="80"/>
              </w:rPr>
              <w:t>n.v.t.</w:t>
            </w:r>
          </w:p>
        </w:tc>
        <w:tc>
          <w:tcPr>
            <w:tcW w:w="653" w:type="pct"/>
          </w:tcPr>
          <w:p w14:paraId="3E8D7033" w14:textId="77777777" w:rsidR="009864B8" w:rsidRPr="00CA1F36" w:rsidRDefault="009864B8" w:rsidP="009864B8">
            <w:pPr>
              <w:jc w:val="right"/>
              <w:rPr>
                <w:rFonts w:ascii="Cambria" w:hAnsi="Cambria"/>
              </w:rPr>
            </w:pPr>
          </w:p>
        </w:tc>
      </w:tr>
      <w:tr w:rsidR="006744EF" w:rsidRPr="00CA1F36" w14:paraId="62E41988" w14:textId="77777777" w:rsidTr="00677B1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tcW w:w="1232" w:type="pct"/>
            <w:gridSpan w:val="2"/>
            <w:vAlign w:val="top"/>
          </w:tcPr>
          <w:p w14:paraId="576D1BC8" w14:textId="58AA13E6" w:rsidR="00DA6F47" w:rsidRPr="00F13F82" w:rsidRDefault="00677B1F" w:rsidP="00DA6F47">
            <w:pPr>
              <w:rPr>
                <w:rFonts w:ascii="Calisto MT" w:hAnsi="Calisto MT"/>
                <w:color w:val="auto"/>
                <w:sz w:val="22"/>
                <w:szCs w:val="22"/>
              </w:rPr>
            </w:pPr>
            <w:r w:rsidRPr="00501F9F">
              <w:rPr>
                <w:rFonts w:ascii="Calisto MT" w:hAnsi="Calisto MT"/>
                <w:color w:val="auto"/>
                <w:sz w:val="24"/>
                <w:szCs w:val="24"/>
              </w:rPr>
              <w:t>Leveringsconditie:</w:t>
            </w:r>
          </w:p>
        </w:tc>
        <w:tc>
          <w:tcPr>
            <w:tcW w:w="2033" w:type="pct"/>
            <w:vAlign w:val="top"/>
          </w:tcPr>
          <w:p w14:paraId="0FCFB894" w14:textId="2FB89E9F" w:rsidR="00DA6F47" w:rsidRPr="00501F9F" w:rsidRDefault="00DA6F47" w:rsidP="00DA6F47">
            <w:pPr>
              <w:rPr>
                <w:rFonts w:ascii="Calisto MT" w:hAnsi="Calisto MT" w:cstheme="majorHAnsi"/>
                <w:color w:val="auto"/>
                <w:sz w:val="24"/>
                <w:szCs w:val="24"/>
              </w:rPr>
            </w:pPr>
            <w:r w:rsidRPr="00501F9F">
              <w:rPr>
                <w:rFonts w:ascii="Calisto MT" w:hAnsi="Calisto MT"/>
                <w:color w:val="auto"/>
                <w:sz w:val="24"/>
                <w:szCs w:val="24"/>
              </w:rPr>
              <w:t>Levering na betaling.</w:t>
            </w:r>
          </w:p>
        </w:tc>
        <w:tc>
          <w:tcPr>
            <w:tcW w:w="926" w:type="pct"/>
          </w:tcPr>
          <w:p w14:paraId="2EE8AEFA" w14:textId="41A3AAD6" w:rsidR="00DA6F47" w:rsidRPr="00F13F82" w:rsidRDefault="00DA6F47" w:rsidP="00DA6F47">
            <w:pPr>
              <w:jc w:val="center"/>
              <w:rPr>
                <w:rFonts w:ascii="Calisto MT" w:hAnsi="Calisto MT"/>
                <w:color w:val="auto"/>
              </w:rPr>
            </w:pPr>
          </w:p>
        </w:tc>
        <w:tc>
          <w:tcPr>
            <w:tcW w:w="809" w:type="pct"/>
            <w:gridSpan w:val="2"/>
          </w:tcPr>
          <w:p w14:paraId="2F8D82EA" w14:textId="77777777" w:rsidR="00DA6F47" w:rsidRPr="00CA1F36" w:rsidRDefault="00DA6F47" w:rsidP="00DA6F47">
            <w:pPr>
              <w:jc w:val="right"/>
              <w:rPr>
                <w:rFonts w:ascii="Cambria" w:hAnsi="Cambria"/>
              </w:rPr>
            </w:pPr>
          </w:p>
        </w:tc>
      </w:tr>
    </w:tbl>
    <w:p w14:paraId="2F54561F" w14:textId="77777777" w:rsidR="00B75EA7" w:rsidRDefault="00B75EA7" w:rsidP="004E59A1">
      <w:pPr>
        <w:ind w:left="2127" w:firstLine="709"/>
        <w:rPr>
          <w:color w:val="auto"/>
        </w:rPr>
      </w:pPr>
    </w:p>
    <w:p w14:paraId="086650F5" w14:textId="77777777" w:rsidR="00B173E9" w:rsidRDefault="00B173E9" w:rsidP="004E59A1">
      <w:pPr>
        <w:ind w:left="2127" w:firstLine="709"/>
        <w:rPr>
          <w:color w:val="auto"/>
        </w:rPr>
      </w:pPr>
    </w:p>
    <w:p w14:paraId="736181AF" w14:textId="77777777" w:rsidR="00B173E9" w:rsidRDefault="00B173E9" w:rsidP="004E59A1">
      <w:pPr>
        <w:ind w:left="2127" w:firstLine="709"/>
        <w:rPr>
          <w:color w:val="auto"/>
        </w:rPr>
      </w:pPr>
    </w:p>
    <w:p w14:paraId="4F78645A" w14:textId="3C68277E" w:rsidR="00A32846" w:rsidRPr="00CA1F36" w:rsidRDefault="00A32846" w:rsidP="006D1C46">
      <w:pPr>
        <w:ind w:left="2127" w:firstLine="709"/>
        <w:rPr>
          <w:color w:val="auto"/>
        </w:rPr>
      </w:pPr>
      <w:r w:rsidRPr="00CA1F36">
        <w:rPr>
          <w:color w:val="auto"/>
        </w:rPr>
        <w:t xml:space="preserve">Naam </w:t>
      </w:r>
      <w:r w:rsidR="006744EF">
        <w:rPr>
          <w:color w:val="auto"/>
        </w:rPr>
        <w:t>van de besteller</w:t>
      </w:r>
      <w:r w:rsidRPr="00CA1F36">
        <w:rPr>
          <w:color w:val="auto"/>
        </w:rPr>
        <w:t>:</w:t>
      </w:r>
      <w:r w:rsidR="00B7379C" w:rsidRPr="00CA1F36">
        <w:rPr>
          <w:color w:val="auto"/>
        </w:rPr>
        <w:t xml:space="preserve"> </w:t>
      </w:r>
      <w:r w:rsidR="006744EF">
        <w:rPr>
          <w:color w:val="auto"/>
        </w:rPr>
        <w:t xml:space="preserve"> </w:t>
      </w:r>
      <w:r w:rsidRPr="00CA1F36">
        <w:rPr>
          <w:color w:val="auto"/>
        </w:rPr>
        <w:t>_____________________________________________</w:t>
      </w:r>
    </w:p>
    <w:p w14:paraId="29E575D7" w14:textId="23317BD4" w:rsidR="00A32846" w:rsidRPr="00CA1F36" w:rsidRDefault="006744EF" w:rsidP="006D1C46">
      <w:pPr>
        <w:ind w:left="2127" w:firstLine="709"/>
        <w:rPr>
          <w:color w:val="auto"/>
        </w:rPr>
      </w:pPr>
      <w:r>
        <w:rPr>
          <w:color w:val="auto"/>
        </w:rPr>
        <w:t xml:space="preserve"> </w:t>
      </w:r>
    </w:p>
    <w:p w14:paraId="12A7C1E7" w14:textId="77777777" w:rsidR="00B75EA7" w:rsidRDefault="00B75EA7" w:rsidP="006D1C46">
      <w:pPr>
        <w:ind w:left="2127" w:firstLine="709"/>
        <w:rPr>
          <w:color w:val="auto"/>
        </w:rPr>
      </w:pPr>
    </w:p>
    <w:p w14:paraId="0FCC0D2D" w14:textId="763D27EC" w:rsidR="00A32846" w:rsidRPr="00CA1F36" w:rsidRDefault="00A32846" w:rsidP="006D1C46">
      <w:pPr>
        <w:ind w:left="2127" w:firstLine="709"/>
        <w:rPr>
          <w:color w:val="auto"/>
          <w:sz w:val="18"/>
          <w:szCs w:val="18"/>
        </w:rPr>
      </w:pPr>
      <w:r w:rsidRPr="00CA1F36">
        <w:rPr>
          <w:color w:val="auto"/>
        </w:rPr>
        <w:t>Datum en plaats:</w:t>
      </w:r>
      <w:r w:rsidR="00B7379C" w:rsidRPr="00CA1F36">
        <w:rPr>
          <w:color w:val="auto"/>
        </w:rPr>
        <w:t xml:space="preserve"> </w:t>
      </w:r>
      <w:r w:rsidR="006744EF">
        <w:rPr>
          <w:color w:val="auto"/>
        </w:rPr>
        <w:t xml:space="preserve">            </w:t>
      </w:r>
      <w:r w:rsidRPr="00CA1F36">
        <w:rPr>
          <w:color w:val="auto"/>
        </w:rPr>
        <w:t>_____________________________________________</w:t>
      </w:r>
    </w:p>
    <w:p w14:paraId="27FAB50D" w14:textId="58006E64" w:rsidR="00A32846" w:rsidRDefault="00A32846" w:rsidP="004E59A1">
      <w:pPr>
        <w:ind w:left="2127" w:firstLine="709"/>
        <w:jc w:val="center"/>
      </w:pPr>
    </w:p>
    <w:p w14:paraId="1EAE0B55" w14:textId="77777777" w:rsidR="00B75EA7" w:rsidRDefault="00B75EA7" w:rsidP="00B75EA7">
      <w:pPr>
        <w:jc w:val="center"/>
        <w:rPr>
          <w:color w:val="auto"/>
        </w:rPr>
      </w:pPr>
    </w:p>
    <w:p w14:paraId="7C6997C3" w14:textId="77777777" w:rsidR="00B173E9" w:rsidRDefault="00B173E9" w:rsidP="00B75EA7">
      <w:pPr>
        <w:jc w:val="center"/>
        <w:rPr>
          <w:color w:val="auto"/>
        </w:rPr>
      </w:pPr>
    </w:p>
    <w:p w14:paraId="3305358A" w14:textId="77777777" w:rsidR="00DA6F47" w:rsidRPr="00DA6F47" w:rsidRDefault="00DA6F47" w:rsidP="00DA6F47">
      <w:pPr>
        <w:jc w:val="center"/>
        <w:rPr>
          <w:color w:val="auto"/>
        </w:rPr>
      </w:pPr>
      <w:r w:rsidRPr="00DA6F47">
        <w:rPr>
          <w:color w:val="auto"/>
        </w:rPr>
        <w:t>We ontvangen graag dit ingevulde bestelformulier retour.</w:t>
      </w:r>
    </w:p>
    <w:p w14:paraId="0E762B11" w14:textId="69E3CBF7" w:rsidR="00A32846" w:rsidRPr="004E59A1" w:rsidRDefault="00DA6F47" w:rsidP="00DA6F47">
      <w:pPr>
        <w:jc w:val="center"/>
        <w:rPr>
          <w:color w:val="auto"/>
        </w:rPr>
      </w:pPr>
      <w:r w:rsidRPr="00DA6F47">
        <w:rPr>
          <w:color w:val="auto"/>
        </w:rPr>
        <w:t>Bedankt voor uw medewerking.</w:t>
      </w:r>
    </w:p>
    <w:sectPr w:rsidR="00A32846" w:rsidRPr="004E59A1" w:rsidSect="00D0428B">
      <w:headerReference w:type="default" r:id="rId11"/>
      <w:footerReference w:type="default" r:id="rId12"/>
      <w:headerReference w:type="first" r:id="rId13"/>
      <w:pgSz w:w="11907" w:h="16839" w:code="9"/>
      <w:pgMar w:top="2908" w:right="1050" w:bottom="1148" w:left="1050" w:header="918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2A44E" w14:textId="77777777" w:rsidR="00FF5A5D" w:rsidRDefault="00FF5A5D">
      <w:pPr>
        <w:spacing w:before="0" w:after="0"/>
      </w:pPr>
      <w:r>
        <w:separator/>
      </w:r>
    </w:p>
  </w:endnote>
  <w:endnote w:type="continuationSeparator" w:id="0">
    <w:p w14:paraId="30F753E1" w14:textId="77777777" w:rsidR="00FF5A5D" w:rsidRDefault="00FF5A5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4347" w14:textId="77777777" w:rsidR="003C7000" w:rsidRDefault="003C7000">
    <w:pPr>
      <w:pStyle w:val="Voetteks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E63C6" w14:textId="77777777" w:rsidR="00FF5A5D" w:rsidRDefault="00FF5A5D">
      <w:pPr>
        <w:spacing w:before="0" w:after="0"/>
      </w:pPr>
      <w:r>
        <w:separator/>
      </w:r>
    </w:p>
  </w:footnote>
  <w:footnote w:type="continuationSeparator" w:id="0">
    <w:p w14:paraId="4A7B760C" w14:textId="77777777" w:rsidR="00FF5A5D" w:rsidRDefault="00FF5A5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Click icon at right to replace logo"/>
      <w:tag w:val="Click icon at right to replace logo"/>
      <w:id w:val="1289931334"/>
      <w:dataBinding w:prefixMappings="xmlns:ns0='http://schemas.microsoft.com/pics' " w:xpath="/ns0:mappings[1]/ns0:picture[1]" w:storeItemID="{47E18979-C756-43FD-9D2A-15203E6A502A}"/>
      <w:picture/>
    </w:sdtPr>
    <w:sdtEndPr/>
    <w:sdtContent>
      <w:p w14:paraId="401617F3" w14:textId="1AD23863" w:rsidR="003C7000" w:rsidRDefault="00CA1F36">
        <w:pPr>
          <w:pStyle w:val="Koptekst"/>
        </w:pPr>
        <w:r>
          <w:rPr>
            <w:noProof/>
          </w:rPr>
          <w:drawing>
            <wp:inline distT="0" distB="0" distL="0" distR="0" wp14:anchorId="0DC9F66D" wp14:editId="17FF5984">
              <wp:extent cx="1270000" cy="1998345"/>
              <wp:effectExtent l="0" t="2223" r="4128" b="4127"/>
              <wp:docPr id="10" name="Afbeelding 1" descr="Afbeelding met tekst&#10;&#10;Automatisch gegenereerde beschrijv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Afbeelding 1" descr="Afbeelding met tekst&#10;&#10;Automatisch gegenereerde beschrijvi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1270000" cy="199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  <w:tblDescription w:val="Contact information"/>
    </w:tblPr>
    <w:tblGrid>
      <w:gridCol w:w="4962"/>
      <w:gridCol w:w="4845"/>
    </w:tblGrid>
    <w:tr w:rsidR="003C7000" w14:paraId="08039942" w14:textId="77777777">
      <w:tc>
        <w:tcPr>
          <w:tcW w:w="5148" w:type="dxa"/>
        </w:tcPr>
        <w:p w14:paraId="08D02F84" w14:textId="77777777" w:rsidR="00374582" w:rsidRDefault="00374582" w:rsidP="00374582">
          <w:r>
            <w:t xml:space="preserve">Bij </w:t>
          </w:r>
          <w:proofErr w:type="spellStart"/>
          <w:r>
            <w:t>Choi</w:t>
          </w:r>
          <w:proofErr w:type="spellEnd"/>
          <w:r>
            <w:t xml:space="preserve"> B.V.</w:t>
          </w:r>
        </w:p>
        <w:p w14:paraId="35BB98EB" w14:textId="77777777" w:rsidR="00374582" w:rsidRDefault="00374582" w:rsidP="00374582">
          <w:r>
            <w:t>Hulstlaan 8</w:t>
          </w:r>
        </w:p>
        <w:p w14:paraId="78E65186" w14:textId="77777777" w:rsidR="00374582" w:rsidRDefault="00374582" w:rsidP="00374582">
          <w:r>
            <w:t>9321GH PEIZE</w:t>
          </w:r>
        </w:p>
        <w:p w14:paraId="36D27FEF" w14:textId="77777777" w:rsidR="00374582" w:rsidRDefault="00374582" w:rsidP="00374582"/>
        <w:p w14:paraId="4482D036" w14:textId="77777777" w:rsidR="00374582" w:rsidRDefault="00374582" w:rsidP="00374582">
          <w:r>
            <w:t>Telefoon</w:t>
          </w:r>
          <w:r>
            <w:tab/>
            <w:t>: +31 6 31960967</w:t>
          </w:r>
        </w:p>
        <w:p w14:paraId="697A8008" w14:textId="77777777" w:rsidR="00374582" w:rsidRDefault="00374582" w:rsidP="00374582">
          <w:r>
            <w:t>E-mail</w:t>
          </w:r>
          <w:r>
            <w:tab/>
          </w:r>
          <w:r>
            <w:tab/>
            <w:t>: bij.choi.bv@gmail.com</w:t>
          </w:r>
        </w:p>
        <w:p w14:paraId="1B8E99A3" w14:textId="77777777" w:rsidR="00374582" w:rsidRDefault="00374582" w:rsidP="00374582">
          <w:r>
            <w:t>KvK</w:t>
          </w:r>
          <w:r>
            <w:tab/>
          </w:r>
          <w:r>
            <w:tab/>
            <w:t>: 71976884</w:t>
          </w:r>
        </w:p>
        <w:p w14:paraId="48A8B6D0" w14:textId="77777777" w:rsidR="00374582" w:rsidRDefault="00374582" w:rsidP="00374582">
          <w:r>
            <w:t>IBAN</w:t>
          </w:r>
          <w:r>
            <w:tab/>
          </w:r>
          <w:r>
            <w:tab/>
            <w:t>: NL68 INGB 0008 8314 22</w:t>
          </w:r>
        </w:p>
        <w:p w14:paraId="6C8F39FD" w14:textId="0B7A3709" w:rsidR="003C7000" w:rsidRPr="001F3696" w:rsidRDefault="00374582" w:rsidP="00374582">
          <w:r>
            <w:t>BTW</w:t>
          </w:r>
          <w:r>
            <w:tab/>
          </w:r>
          <w:r>
            <w:tab/>
            <w:t>: NL8589.24.973.B01</w:t>
          </w:r>
        </w:p>
      </w:tc>
      <w:tc>
        <w:tcPr>
          <w:tcW w:w="5148" w:type="dxa"/>
        </w:tcPr>
        <w:sdt>
          <w:sdtPr>
            <w:rPr>
              <w:noProof/>
              <w:lang w:eastAsia="zh-CN"/>
            </w:rPr>
            <w:alias w:val="Klik op het pictogram rechts om het logo te vervangen"/>
            <w:tag w:val="Klik op het pictogram rechts om het logo te vervangen"/>
            <w:id w:val="-708340337"/>
            <w:dataBinding w:prefixMappings="xmlns:ns0='http://schemas.microsoft.com/pics' " w:xpath="/ns0:mappings[1]/ns0:picture[1]" w:storeItemID="{47E18979-C756-43FD-9D2A-15203E6A502A}"/>
            <w:picture/>
          </w:sdtPr>
          <w:sdtEndPr/>
          <w:sdtContent>
            <w:p w14:paraId="4DB085A3" w14:textId="7C7C3582" w:rsidR="003C7000" w:rsidRDefault="00FF5A5D">
              <w:pPr>
                <w:pStyle w:val="Koptekst"/>
              </w:pPr>
            </w:p>
          </w:sdtContent>
        </w:sdt>
      </w:tc>
    </w:tr>
  </w:tbl>
  <w:p w14:paraId="0D1B20B1" w14:textId="23A4CE2E" w:rsidR="003C7000" w:rsidRDefault="00DF3892">
    <w:pPr>
      <w:pStyle w:val="Koptekst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6F24F4FD" wp14:editId="4E64C36D">
              <wp:simplePos x="0" y="0"/>
              <wp:positionH relativeFrom="margin">
                <wp:posOffset>2374900</wp:posOffset>
              </wp:positionH>
              <wp:positionV relativeFrom="page">
                <wp:posOffset>120650</wp:posOffset>
              </wp:positionV>
              <wp:extent cx="3867150" cy="1863725"/>
              <wp:effectExtent l="0" t="0" r="0" b="3175"/>
              <wp:wrapNone/>
              <wp:docPr id="13" name="Papier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1549" y="35999"/>
                          <a:ext cx="2286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3BD29" w14:textId="384DAC7B" w:rsidR="00DF3892" w:rsidRDefault="00DF3892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1549" y="139504"/>
                          <a:ext cx="2286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74423" w14:textId="25141152" w:rsidR="00DF3892" w:rsidRDefault="00DF3892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" name="Rectangle 6"/>
                      <wps:cNvSpPr>
                        <a:spLocks noChangeArrowheads="1"/>
                      </wps:cNvSpPr>
                      <wps:spPr bwMode="auto">
                        <a:xfrm>
                          <a:off x="1810664" y="951034"/>
                          <a:ext cx="2286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2436F" w14:textId="79D7422C" w:rsidR="00DF3892" w:rsidRDefault="00DF3892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" name="Rectangle 7"/>
                      <wps:cNvSpPr>
                        <a:spLocks noChangeArrowheads="1"/>
                      </wps:cNvSpPr>
                      <wps:spPr bwMode="auto">
                        <a:xfrm>
                          <a:off x="1549" y="1035489"/>
                          <a:ext cx="2286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1B986" w14:textId="11A78D82" w:rsidR="00DF3892" w:rsidRDefault="00DF3892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549" y="1133914"/>
                          <a:ext cx="252984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3E7F7" w14:textId="7AEF3DAE" w:rsidR="00DF3892" w:rsidRDefault="00DF3892">
                            <w:r>
                              <w:rPr>
                                <w:rFonts w:ascii="Papyrus" w:hAnsi="Papyrus" w:cs="Papyrus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>Bij Choi BV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8" name="Rectangle 9"/>
                      <wps:cNvSpPr>
                        <a:spLocks noChangeArrowheads="1"/>
                      </wps:cNvSpPr>
                      <wps:spPr bwMode="auto">
                        <a:xfrm>
                          <a:off x="2081174" y="1133914"/>
                          <a:ext cx="9271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2C884" w14:textId="34A91B2E" w:rsidR="00DF3892" w:rsidRDefault="00DF3892">
                            <w:r>
                              <w:rPr>
                                <w:rFonts w:ascii="Papyrus" w:hAnsi="Papyrus" w:cs="Papyrus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" y="344609"/>
                          <a:ext cx="8464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846099" y="992309"/>
                          <a:ext cx="959485" cy="3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4593294" name="Afbeelding 174459329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94872" y="908050"/>
                          <a:ext cx="1272277" cy="955674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24F4FD" id="Papier 13" o:spid="_x0000_s1026" editas="canvas" style="position:absolute;left:0;text-align:left;margin-left:187pt;margin-top:9.5pt;width:304.5pt;height:146.75pt;z-index:251660288;mso-position-horizontal-relative:margin;mso-position-vertical-relative:page" coordsize="38671,1863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38671;height:18637;visibility:visible;mso-wrap-style:square">
                <v:fill o:detectmouseclick="t"/>
                <v:path o:connecttype="none"/>
              </v:shape>
              <v:rect id="Rectangle 4" o:spid="_x0000_s1028" style="position:absolute;left:15;top:359;width:229;height:19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<v:textbox style="mso-fit-shape-to-text:t" inset="0,0,0,0">
                  <w:txbxContent>
                    <w:p w14:paraId="7D13BD29" w14:textId="384DAC7B" w:rsidR="00DF3892" w:rsidRDefault="00DF3892">
                      <w:r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5" o:spid="_x0000_s1029" style="position:absolute;left:15;top:1395;width:229;height:19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14:paraId="7A574423" w14:textId="25141152" w:rsidR="00DF3892" w:rsidRDefault="00DF3892">
                      <w:r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30" style="position:absolute;left:18106;top:9510;width:229;height:19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14:paraId="0012436F" w14:textId="79D7422C" w:rsidR="00DF3892" w:rsidRDefault="00DF3892">
                      <w:r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1" style="position:absolute;left:15;top:10354;width:229;height:19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14:paraId="2E81B986" w14:textId="11A78D82" w:rsidR="00DF3892" w:rsidRDefault="00DF3892">
                      <w:r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2" style="position:absolute;left:15;top:11339;width:25298;height:7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14:paraId="54D3E7F7" w14:textId="7AEF3DAE" w:rsidR="00DF3892" w:rsidRDefault="00DF3892">
                      <w:r>
                        <w:rPr>
                          <w:rFonts w:ascii="Papyrus" w:hAnsi="Papyrus" w:cs="Papyrus"/>
                          <w:b/>
                          <w:bCs/>
                          <w:color w:val="000000"/>
                          <w:sz w:val="68"/>
                          <w:szCs w:val="68"/>
                          <w:lang w:val="en-US"/>
                        </w:rPr>
                        <w:t>Bij Choi BV</w:t>
                      </w:r>
                    </w:p>
                  </w:txbxContent>
                </v:textbox>
              </v:rect>
              <v:rect id="Rectangle 9" o:spid="_x0000_s1033" style="position:absolute;left:20811;top:11339;width:927;height:19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00F2C884" w14:textId="34A91B2E" w:rsidR="00DF3892" w:rsidRDefault="00DF3892">
                      <w:r>
                        <w:rPr>
                          <w:rFonts w:ascii="Papyrus" w:hAnsi="Papyrus" w:cs="Papyrus"/>
                          <w:b/>
                          <w:bCs/>
                          <w:color w:val="000000"/>
                          <w:sz w:val="68"/>
                          <w:szCs w:val="6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0" o:spid="_x0000_s1034" type="#_x0000_t75" style="position:absolute;left:9;top:3446;width:8464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">
                <v:imagedata r:id="rId3" o:title=""/>
              </v:shape>
              <v:rect id="Rectangle 13" o:spid="_x0000_s1035" style="position:absolute;left:8460;top:9923;width:959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<v:shape id="Afbeelding 1744593294" o:spid="_x0000_s1036" type="#_x0000_t75" style="position:absolute;left:25948;top:9080;width:12723;height:9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FD"/>
    <w:rsid w:val="00020DEB"/>
    <w:rsid w:val="00031658"/>
    <w:rsid w:val="00043888"/>
    <w:rsid w:val="000533C3"/>
    <w:rsid w:val="000724D6"/>
    <w:rsid w:val="000928FB"/>
    <w:rsid w:val="000B12F1"/>
    <w:rsid w:val="000B5C74"/>
    <w:rsid w:val="000B623D"/>
    <w:rsid w:val="000C5D4F"/>
    <w:rsid w:val="000D2074"/>
    <w:rsid w:val="000D46D1"/>
    <w:rsid w:val="000D6E84"/>
    <w:rsid w:val="001017D8"/>
    <w:rsid w:val="00105CEB"/>
    <w:rsid w:val="00114DD1"/>
    <w:rsid w:val="00115DFC"/>
    <w:rsid w:val="001229C0"/>
    <w:rsid w:val="001332EF"/>
    <w:rsid w:val="0013599C"/>
    <w:rsid w:val="001420C8"/>
    <w:rsid w:val="00143BE5"/>
    <w:rsid w:val="00170218"/>
    <w:rsid w:val="0019207C"/>
    <w:rsid w:val="00195441"/>
    <w:rsid w:val="001A0826"/>
    <w:rsid w:val="001A75B6"/>
    <w:rsid w:val="001A7BCF"/>
    <w:rsid w:val="001E1D09"/>
    <w:rsid w:val="001E40FD"/>
    <w:rsid w:val="001F00C7"/>
    <w:rsid w:val="001F3696"/>
    <w:rsid w:val="00201F6F"/>
    <w:rsid w:val="00202E36"/>
    <w:rsid w:val="002229D0"/>
    <w:rsid w:val="00227E07"/>
    <w:rsid w:val="00233764"/>
    <w:rsid w:val="00254496"/>
    <w:rsid w:val="002667BB"/>
    <w:rsid w:val="00294160"/>
    <w:rsid w:val="002A4E39"/>
    <w:rsid w:val="002B28BA"/>
    <w:rsid w:val="002D1758"/>
    <w:rsid w:val="002E200B"/>
    <w:rsid w:val="002E3387"/>
    <w:rsid w:val="002E5AFE"/>
    <w:rsid w:val="002F2A71"/>
    <w:rsid w:val="002F5F6C"/>
    <w:rsid w:val="0030588D"/>
    <w:rsid w:val="00320B2F"/>
    <w:rsid w:val="0032620C"/>
    <w:rsid w:val="00340065"/>
    <w:rsid w:val="00350611"/>
    <w:rsid w:val="003569A1"/>
    <w:rsid w:val="00361917"/>
    <w:rsid w:val="00371F8B"/>
    <w:rsid w:val="00374582"/>
    <w:rsid w:val="00384B9E"/>
    <w:rsid w:val="003A2EA8"/>
    <w:rsid w:val="003B333A"/>
    <w:rsid w:val="003B34FF"/>
    <w:rsid w:val="003B35FB"/>
    <w:rsid w:val="003B514A"/>
    <w:rsid w:val="003B7E28"/>
    <w:rsid w:val="003C6B51"/>
    <w:rsid w:val="003C7000"/>
    <w:rsid w:val="003C708F"/>
    <w:rsid w:val="003E0F9C"/>
    <w:rsid w:val="004042E1"/>
    <w:rsid w:val="00422C07"/>
    <w:rsid w:val="004243AF"/>
    <w:rsid w:val="004353A4"/>
    <w:rsid w:val="00437FCB"/>
    <w:rsid w:val="00446C42"/>
    <w:rsid w:val="004500FE"/>
    <w:rsid w:val="0047523B"/>
    <w:rsid w:val="004A0E63"/>
    <w:rsid w:val="004A3552"/>
    <w:rsid w:val="004B1EFF"/>
    <w:rsid w:val="004B5B39"/>
    <w:rsid w:val="004B61DD"/>
    <w:rsid w:val="004D79C7"/>
    <w:rsid w:val="004E59A1"/>
    <w:rsid w:val="004F7430"/>
    <w:rsid w:val="00501F9F"/>
    <w:rsid w:val="00523A96"/>
    <w:rsid w:val="00525DA9"/>
    <w:rsid w:val="00534062"/>
    <w:rsid w:val="00541F0F"/>
    <w:rsid w:val="00584C6C"/>
    <w:rsid w:val="0059321D"/>
    <w:rsid w:val="00596F96"/>
    <w:rsid w:val="005A4346"/>
    <w:rsid w:val="005A4C48"/>
    <w:rsid w:val="005C1263"/>
    <w:rsid w:val="005D39BE"/>
    <w:rsid w:val="005E6DCD"/>
    <w:rsid w:val="00621643"/>
    <w:rsid w:val="00625277"/>
    <w:rsid w:val="0063100D"/>
    <w:rsid w:val="00631DD7"/>
    <w:rsid w:val="006535AD"/>
    <w:rsid w:val="00660FC2"/>
    <w:rsid w:val="00662871"/>
    <w:rsid w:val="006744EF"/>
    <w:rsid w:val="00677B1F"/>
    <w:rsid w:val="006841B9"/>
    <w:rsid w:val="00685E31"/>
    <w:rsid w:val="006A5255"/>
    <w:rsid w:val="006B186F"/>
    <w:rsid w:val="006C62FC"/>
    <w:rsid w:val="006C6A9E"/>
    <w:rsid w:val="006D14A1"/>
    <w:rsid w:val="006D1C46"/>
    <w:rsid w:val="006E126E"/>
    <w:rsid w:val="00723618"/>
    <w:rsid w:val="00732564"/>
    <w:rsid w:val="00742282"/>
    <w:rsid w:val="00743F14"/>
    <w:rsid w:val="00760400"/>
    <w:rsid w:val="00773348"/>
    <w:rsid w:val="00784E54"/>
    <w:rsid w:val="00794B83"/>
    <w:rsid w:val="007A353C"/>
    <w:rsid w:val="007E78E5"/>
    <w:rsid w:val="007F1021"/>
    <w:rsid w:val="007F24A3"/>
    <w:rsid w:val="00806D54"/>
    <w:rsid w:val="008246A1"/>
    <w:rsid w:val="008249F3"/>
    <w:rsid w:val="00830BAF"/>
    <w:rsid w:val="00845B6B"/>
    <w:rsid w:val="00881FB9"/>
    <w:rsid w:val="0088220B"/>
    <w:rsid w:val="008A2FBE"/>
    <w:rsid w:val="008B19B9"/>
    <w:rsid w:val="008B4DE7"/>
    <w:rsid w:val="008C19F3"/>
    <w:rsid w:val="008D119C"/>
    <w:rsid w:val="009027A9"/>
    <w:rsid w:val="00906042"/>
    <w:rsid w:val="00916B5A"/>
    <w:rsid w:val="00921CD0"/>
    <w:rsid w:val="0094434E"/>
    <w:rsid w:val="00965495"/>
    <w:rsid w:val="0098116B"/>
    <w:rsid w:val="009864B8"/>
    <w:rsid w:val="00996ADF"/>
    <w:rsid w:val="009A37C8"/>
    <w:rsid w:val="009A7D5A"/>
    <w:rsid w:val="009B6054"/>
    <w:rsid w:val="009C0033"/>
    <w:rsid w:val="009E279D"/>
    <w:rsid w:val="009E400B"/>
    <w:rsid w:val="009F2C96"/>
    <w:rsid w:val="00A00468"/>
    <w:rsid w:val="00A00FC9"/>
    <w:rsid w:val="00A17043"/>
    <w:rsid w:val="00A204CA"/>
    <w:rsid w:val="00A21B57"/>
    <w:rsid w:val="00A32846"/>
    <w:rsid w:val="00A35489"/>
    <w:rsid w:val="00A451B1"/>
    <w:rsid w:val="00A5249B"/>
    <w:rsid w:val="00A577B4"/>
    <w:rsid w:val="00A64B54"/>
    <w:rsid w:val="00A70A37"/>
    <w:rsid w:val="00A73907"/>
    <w:rsid w:val="00A751CD"/>
    <w:rsid w:val="00A874F2"/>
    <w:rsid w:val="00AB5941"/>
    <w:rsid w:val="00AB610B"/>
    <w:rsid w:val="00AC6295"/>
    <w:rsid w:val="00AD3420"/>
    <w:rsid w:val="00AD7627"/>
    <w:rsid w:val="00AF6AF5"/>
    <w:rsid w:val="00B02901"/>
    <w:rsid w:val="00B03AAF"/>
    <w:rsid w:val="00B173E9"/>
    <w:rsid w:val="00B21151"/>
    <w:rsid w:val="00B234EA"/>
    <w:rsid w:val="00B2720F"/>
    <w:rsid w:val="00B37134"/>
    <w:rsid w:val="00B7379C"/>
    <w:rsid w:val="00B75EA7"/>
    <w:rsid w:val="00B92AEE"/>
    <w:rsid w:val="00BA0813"/>
    <w:rsid w:val="00BA130B"/>
    <w:rsid w:val="00BA58B0"/>
    <w:rsid w:val="00BB5692"/>
    <w:rsid w:val="00BB56B6"/>
    <w:rsid w:val="00BD0534"/>
    <w:rsid w:val="00BD06B8"/>
    <w:rsid w:val="00BF5626"/>
    <w:rsid w:val="00C0220D"/>
    <w:rsid w:val="00C2010A"/>
    <w:rsid w:val="00C47A01"/>
    <w:rsid w:val="00C51D5F"/>
    <w:rsid w:val="00C716FA"/>
    <w:rsid w:val="00C74E63"/>
    <w:rsid w:val="00C80FF8"/>
    <w:rsid w:val="00C847F7"/>
    <w:rsid w:val="00C869E5"/>
    <w:rsid w:val="00CA1F36"/>
    <w:rsid w:val="00CA28C1"/>
    <w:rsid w:val="00CB2B10"/>
    <w:rsid w:val="00CC577F"/>
    <w:rsid w:val="00CC6165"/>
    <w:rsid w:val="00CC7B6D"/>
    <w:rsid w:val="00CD298A"/>
    <w:rsid w:val="00D0428B"/>
    <w:rsid w:val="00D1797C"/>
    <w:rsid w:val="00D3227E"/>
    <w:rsid w:val="00D415BE"/>
    <w:rsid w:val="00D5153F"/>
    <w:rsid w:val="00D55999"/>
    <w:rsid w:val="00D6526C"/>
    <w:rsid w:val="00D67DD1"/>
    <w:rsid w:val="00D725F5"/>
    <w:rsid w:val="00D75942"/>
    <w:rsid w:val="00DA5A63"/>
    <w:rsid w:val="00DA6F47"/>
    <w:rsid w:val="00DB3A57"/>
    <w:rsid w:val="00DC7985"/>
    <w:rsid w:val="00DC7CB9"/>
    <w:rsid w:val="00DD03A0"/>
    <w:rsid w:val="00DF3892"/>
    <w:rsid w:val="00DF427B"/>
    <w:rsid w:val="00E01033"/>
    <w:rsid w:val="00E019B4"/>
    <w:rsid w:val="00E05E0D"/>
    <w:rsid w:val="00E112E9"/>
    <w:rsid w:val="00E321E5"/>
    <w:rsid w:val="00E93592"/>
    <w:rsid w:val="00EA3757"/>
    <w:rsid w:val="00EC53C7"/>
    <w:rsid w:val="00EF4A4C"/>
    <w:rsid w:val="00EF50DB"/>
    <w:rsid w:val="00F105A8"/>
    <w:rsid w:val="00F13E39"/>
    <w:rsid w:val="00F13F82"/>
    <w:rsid w:val="00F2540D"/>
    <w:rsid w:val="00F30F22"/>
    <w:rsid w:val="00F35F62"/>
    <w:rsid w:val="00F460E7"/>
    <w:rsid w:val="00FC1622"/>
    <w:rsid w:val="00FC3E8B"/>
    <w:rsid w:val="00FD0F5D"/>
    <w:rsid w:val="00FF509F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F827E"/>
  <w15:chartTrackingRefBased/>
  <w15:docId w15:val="{FBA488C8-2D79-4766-B82E-0452E0791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nl-NL" w:eastAsia="ru-RU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kern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jc w:val="right"/>
    </w:pPr>
  </w:style>
  <w:style w:type="character" w:customStyle="1" w:styleId="KoptekstChar">
    <w:name w:val="Koptekst Char"/>
    <w:basedOn w:val="Standaardalinea-lettertype"/>
    <w:link w:val="Koptekst"/>
    <w:uiPriority w:val="99"/>
    <w:rPr>
      <w:kern w:val="20"/>
    </w:rPr>
  </w:style>
  <w:style w:type="paragraph" w:styleId="Voettekst">
    <w:name w:val="footer"/>
    <w:basedOn w:val="Standaard"/>
    <w:link w:val="VoettekstChar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VoettekstChar">
    <w:name w:val="Voettekst Char"/>
    <w:basedOn w:val="Standaardalinea-lettertype"/>
    <w:link w:val="Voettekst"/>
    <w:uiPriority w:val="99"/>
    <w:rPr>
      <w:kern w:val="20"/>
    </w:rPr>
  </w:style>
  <w:style w:type="paragraph" w:styleId="Geenafstand">
    <w:name w:val="No Spacing"/>
    <w:link w:val="GeenafstandChar"/>
    <w:uiPriority w:val="1"/>
    <w:qFormat/>
    <w:pPr>
      <w:spacing w:before="0" w:after="0"/>
    </w:pPr>
    <w:rPr>
      <w:szCs w:val="4"/>
    </w:rPr>
  </w:style>
  <w:style w:type="character" w:styleId="Zwaar">
    <w:name w:val="Strong"/>
    <w:basedOn w:val="Standaardalinea-lettertype"/>
    <w:uiPriority w:val="1"/>
    <w:unhideWhenUsed/>
    <w:qFormat/>
    <w:rPr>
      <w:b/>
      <w:bCs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Pr>
      <w:szCs w:val="4"/>
    </w:rPr>
  </w:style>
  <w:style w:type="table" w:styleId="Tabelraster">
    <w:name w:val="Table Grid"/>
    <w:basedOn w:val="Standaardtabel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pPr>
      <w:spacing w:before="120" w:after="120"/>
    </w:pPr>
    <w:rPr>
      <w:rFonts w:asciiTheme="majorHAnsi" w:eastAsiaTheme="majorEastAsia" w:hAnsiTheme="majorHAnsi" w:cstheme="majorBidi"/>
      <w:caps/>
      <w:color w:val="FFFFFF" w:themeColor="background1"/>
      <w:kern w:val="28"/>
      <w:sz w:val="28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aps/>
      <w:color w:val="FFFFFF" w:themeColor="background1"/>
      <w:kern w:val="28"/>
      <w:sz w:val="28"/>
      <w:szCs w:val="28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Afsluiting">
    <w:name w:val="Closing"/>
    <w:basedOn w:val="Standaard"/>
    <w:link w:val="AfsluitingChar"/>
    <w:uiPriority w:val="99"/>
    <w:unhideWhenUsed/>
    <w:pPr>
      <w:spacing w:before="600" w:after="80"/>
    </w:pPr>
  </w:style>
  <w:style w:type="character" w:customStyle="1" w:styleId="AfsluitingChar">
    <w:name w:val="Afsluiting Char"/>
    <w:basedOn w:val="Standaardalinea-lettertype"/>
    <w:link w:val="Afsluiting"/>
    <w:uiPriority w:val="99"/>
    <w:rPr>
      <w:kern w:val="20"/>
    </w:rPr>
  </w:style>
  <w:style w:type="paragraph" w:customStyle="1" w:styleId="TabelKoptekst">
    <w:name w:val="Tabel Koptekst"/>
    <w:basedOn w:val="Standaard"/>
    <w:qFormat/>
    <w:rPr>
      <w:rFonts w:asciiTheme="majorHAnsi" w:hAnsiTheme="majorHAnsi" w:cstheme="majorBidi"/>
      <w:caps/>
      <w:color w:val="7E97AD" w:themeColor="accent1"/>
    </w:rPr>
  </w:style>
  <w:style w:type="table" w:customStyle="1" w:styleId="InvoiceTable">
    <w:name w:val="Invoice Table"/>
    <w:basedOn w:val="Standaardtabel"/>
    <w:uiPriority w:val="99"/>
    <w:pPr>
      <w:spacing w:before="80" w:after="80"/>
    </w:p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cPr>
      <w:vAlign w:val="center"/>
    </w:tcPr>
    <w:tblStylePr w:type="firstRow">
      <w:rPr>
        <w:rFonts w:asciiTheme="majorHAnsi" w:hAnsiTheme="majorHAnsi"/>
        <w:caps/>
        <w:smallCaps w:val="0"/>
        <w:color w:val="FFFFFF" w:themeColor="background1"/>
        <w:sz w:val="20"/>
      </w:rPr>
      <w:tblPr/>
      <w:tcPr>
        <w:shd w:val="clear" w:color="auto" w:fill="7E97AD" w:themeFill="accent1"/>
      </w:tcPr>
    </w:tblStylePr>
    <w:tblStylePr w:type="lastRow">
      <w:tblPr/>
      <w:tcPr>
        <w:tcBorders>
          <w:bottom w:val="single" w:sz="4" w:space="0" w:color="A6A6A6" w:themeColor="background1" w:themeShade="A6"/>
        </w:tcBorders>
      </w:tcPr>
    </w:tblStylePr>
  </w:style>
  <w:style w:type="character" w:styleId="Hyperlink">
    <w:name w:val="Hyperlink"/>
    <w:basedOn w:val="Standaardalinea-lettertype"/>
    <w:uiPriority w:val="99"/>
    <w:unhideWhenUsed/>
    <w:rsid w:val="00C2010A"/>
    <w:rPr>
      <w:color w:val="646464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2010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114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Factuur%20(tijdloo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46A0C986FE46F89B959C24B01A9E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59EFF7-1403-4BD1-8431-6B490AF62239}"/>
      </w:docPartPr>
      <w:docPartBody>
        <w:p w:rsidR="00831D95" w:rsidRDefault="007058A7" w:rsidP="007058A7">
          <w:pPr>
            <w:pStyle w:val="5C46A0C986FE46F89B959C24B01A9E70"/>
          </w:pPr>
          <w:r>
            <w:t>[</w:t>
          </w:r>
          <w:r>
            <w:rPr>
              <w:szCs w:val="24"/>
            </w:rPr>
            <w:t>SelectEER DATUM</w:t>
          </w:r>
          <w: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81"/>
    <w:rsid w:val="00022929"/>
    <w:rsid w:val="00024932"/>
    <w:rsid w:val="00053C27"/>
    <w:rsid w:val="000973E8"/>
    <w:rsid w:val="000D1ACD"/>
    <w:rsid w:val="001137A5"/>
    <w:rsid w:val="001260AD"/>
    <w:rsid w:val="001332EF"/>
    <w:rsid w:val="001A4B64"/>
    <w:rsid w:val="00225D0F"/>
    <w:rsid w:val="00254496"/>
    <w:rsid w:val="00294160"/>
    <w:rsid w:val="002D2655"/>
    <w:rsid w:val="003569A1"/>
    <w:rsid w:val="003E0189"/>
    <w:rsid w:val="004E563C"/>
    <w:rsid w:val="005172E6"/>
    <w:rsid w:val="00534062"/>
    <w:rsid w:val="00545EA6"/>
    <w:rsid w:val="00585E97"/>
    <w:rsid w:val="005A0F87"/>
    <w:rsid w:val="005A4346"/>
    <w:rsid w:val="00607671"/>
    <w:rsid w:val="00644F6A"/>
    <w:rsid w:val="00685E31"/>
    <w:rsid w:val="006D1F3A"/>
    <w:rsid w:val="006D7A94"/>
    <w:rsid w:val="00700F24"/>
    <w:rsid w:val="007058A7"/>
    <w:rsid w:val="0077442D"/>
    <w:rsid w:val="007758D5"/>
    <w:rsid w:val="007A258A"/>
    <w:rsid w:val="007D3881"/>
    <w:rsid w:val="007E78E5"/>
    <w:rsid w:val="00804131"/>
    <w:rsid w:val="00831D95"/>
    <w:rsid w:val="0088349F"/>
    <w:rsid w:val="008A65D3"/>
    <w:rsid w:val="008F39EC"/>
    <w:rsid w:val="00906042"/>
    <w:rsid w:val="009120F7"/>
    <w:rsid w:val="00912796"/>
    <w:rsid w:val="00945A3B"/>
    <w:rsid w:val="009862E7"/>
    <w:rsid w:val="009C4023"/>
    <w:rsid w:val="009E400B"/>
    <w:rsid w:val="00A0525D"/>
    <w:rsid w:val="00AA2523"/>
    <w:rsid w:val="00AA6D54"/>
    <w:rsid w:val="00B251AB"/>
    <w:rsid w:val="00B41B34"/>
    <w:rsid w:val="00B618C5"/>
    <w:rsid w:val="00B667EC"/>
    <w:rsid w:val="00B828C3"/>
    <w:rsid w:val="00BA7D33"/>
    <w:rsid w:val="00C37EE3"/>
    <w:rsid w:val="00D41AEE"/>
    <w:rsid w:val="00D84DFB"/>
    <w:rsid w:val="00D9741D"/>
    <w:rsid w:val="00DA05DF"/>
    <w:rsid w:val="00DC7985"/>
    <w:rsid w:val="00E50F45"/>
    <w:rsid w:val="00E616F2"/>
    <w:rsid w:val="00EC42A7"/>
    <w:rsid w:val="00EC5DB1"/>
    <w:rsid w:val="00F65FAA"/>
    <w:rsid w:val="00F83F79"/>
    <w:rsid w:val="00FC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C46A0C986FE46F89B959C24B01A9E70">
    <w:name w:val="5C46A0C986FE46F89B959C24B01A9E70"/>
    <w:rsid w:val="007058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BDA964ABCF6134795B89D3DFFAE1FEF0400396DD46F8E1CE5468AAD42C750079EC0" ma:contentTypeVersion="56" ma:contentTypeDescription="Create a new document." ma:contentTypeScope="" ma:versionID="037949562267adc420c401b5d1081b0d">
  <xsd:schema xmlns:xsd="http://www.w3.org/2001/XMLSchema" xmlns:xs="http://www.w3.org/2001/XMLSchema" xmlns:p="http://schemas.microsoft.com/office/2006/metadata/properties" xmlns:ns2="e6b10b74-023b-4505-bd21-3dea7fe386f6" targetNamespace="http://schemas.microsoft.com/office/2006/metadata/properties" ma:root="true" ma:fieldsID="27379c82448e8bb51bda9e1977bc4244" ns2:_="">
    <xsd:import namespace="e6b10b74-023b-4505-bd21-3dea7fe386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0b74-023b-4505-bd21-3dea7fe386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82df2b8-fe41-4947-8486-51a5ce8b26f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63E0F41-F43D-451E-9C99-BB9828D6CA16}" ma:internalName="CSXSubmissionMarket" ma:readOnly="false" ma:showField="MarketName" ma:web="e6b10b74-023b-4505-bd21-3dea7fe386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889c2e3-9949-4ec1-a054-3409735ce40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B8A0728-958F-48E5-830D-7FB0F42DE0DE}" ma:internalName="InProjectListLookup" ma:readOnly="true" ma:showField="InProjectLis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a37816-d32f-435f-b65b-828592c3f9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B8A0728-958F-48E5-830D-7FB0F42DE0DE}" ma:internalName="LastCompleteVersionLookup" ma:readOnly="true" ma:showField="LastComplete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B8A0728-958F-48E5-830D-7FB0F42DE0DE}" ma:internalName="LastPreviewErrorLookup" ma:readOnly="true" ma:showField="LastPreview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B8A0728-958F-48E5-830D-7FB0F42DE0DE}" ma:internalName="LastPreviewResultLookup" ma:readOnly="true" ma:showField="LastPreview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B8A0728-958F-48E5-830D-7FB0F42DE0DE}" ma:internalName="LastPreviewAttemptDateLookup" ma:readOnly="true" ma:showField="LastPreview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B8A0728-958F-48E5-830D-7FB0F42DE0DE}" ma:internalName="LastPreviewedByLookup" ma:readOnly="true" ma:showField="LastPreview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B8A0728-958F-48E5-830D-7FB0F42DE0DE}" ma:internalName="LastPreviewTimeLookup" ma:readOnly="true" ma:showField="LastPreview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B8A0728-958F-48E5-830D-7FB0F42DE0DE}" ma:internalName="LastPreviewVersionLookup" ma:readOnly="true" ma:showField="LastPreview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B8A0728-958F-48E5-830D-7FB0F42DE0DE}" ma:internalName="LastPublishErrorLookup" ma:readOnly="true" ma:showField="LastPublish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B8A0728-958F-48E5-830D-7FB0F42DE0DE}" ma:internalName="LastPublishResultLookup" ma:readOnly="true" ma:showField="LastPublish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B8A0728-958F-48E5-830D-7FB0F42DE0DE}" ma:internalName="LastPublishAttemptDateLookup" ma:readOnly="true" ma:showField="LastPublish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B8A0728-958F-48E5-830D-7FB0F42DE0DE}" ma:internalName="LastPublishedByLookup" ma:readOnly="true" ma:showField="LastPublish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B8A0728-958F-48E5-830D-7FB0F42DE0DE}" ma:internalName="LastPublishTimeLookup" ma:readOnly="true" ma:showField="LastPublish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B8A0728-958F-48E5-830D-7FB0F42DE0DE}" ma:internalName="LastPublishVersionLookup" ma:readOnly="true" ma:showField="LastPublish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17E829A-F1CE-4E08-A3F4-0A7C7B006C3F}" ma:internalName="LocLastLocAttemptVersionLookup" ma:readOnly="false" ma:showField="LastLocAttemptVersion" ma:web="e6b10b74-023b-4505-bd21-3dea7fe386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A17E829A-F1CE-4E08-A3F4-0A7C7B006C3F}" ma:internalName="LocLastLocAttemptVersionTypeLookup" ma:readOnly="true" ma:showField="LastLocAttemptVersionType" ma:web="e6b10b74-023b-4505-bd21-3dea7fe386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17E829A-F1CE-4E08-A3F4-0A7C7B006C3F}" ma:internalName="LocNewPublishedVersionLookup" ma:readOnly="true" ma:showField="NewPublishedVersion" ma:web="e6b10b74-023b-4505-bd21-3dea7fe386f6">
      <xsd:simpleType>
        <xsd:restriction base="dms:Lookup"/>
      </xsd:simpleType>
    </xsd:element>
    <xsd:element name="LocOverallHandbackStatusLookup" ma:index="75" nillable="true" ma:displayName="Loc Overall Handback Status" ma:default="" ma:list="{A17E829A-F1CE-4E08-A3F4-0A7C7B006C3F}" ma:internalName="LocOverallHandbackStatusLookup" ma:readOnly="true" ma:showField="OverallHandbackStatus" ma:web="e6b10b74-023b-4505-bd21-3dea7fe386f6">
      <xsd:simpleType>
        <xsd:restriction base="dms:Lookup"/>
      </xsd:simpleType>
    </xsd:element>
    <xsd:element name="LocOverallLocStatusLookup" ma:index="76" nillable="true" ma:displayName="Loc Overall Localize Status" ma:default="" ma:list="{A17E829A-F1CE-4E08-A3F4-0A7C7B006C3F}" ma:internalName="LocOverallLocStatusLookup" ma:readOnly="true" ma:showField="OverallLocStatus" ma:web="e6b10b74-023b-4505-bd21-3dea7fe386f6">
      <xsd:simpleType>
        <xsd:restriction base="dms:Lookup"/>
      </xsd:simpleType>
    </xsd:element>
    <xsd:element name="LocOverallPreviewStatusLookup" ma:index="77" nillable="true" ma:displayName="Loc Overall Preview Status" ma:default="" ma:list="{A17E829A-F1CE-4E08-A3F4-0A7C7B006C3F}" ma:internalName="LocOverallPreviewStatusLookup" ma:readOnly="true" ma:showField="OverallPreviewStatus" ma:web="e6b10b74-023b-4505-bd21-3dea7fe386f6">
      <xsd:simpleType>
        <xsd:restriction base="dms:Lookup"/>
      </xsd:simpleType>
    </xsd:element>
    <xsd:element name="LocOverallPublishStatusLookup" ma:index="78" nillable="true" ma:displayName="Loc Overall Publish Status" ma:default="" ma:list="{A17E829A-F1CE-4E08-A3F4-0A7C7B006C3F}" ma:internalName="LocOverallPublishStatusLookup" ma:readOnly="true" ma:showField="OverallPublishStatus" ma:web="e6b10b74-023b-4505-bd21-3dea7fe386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17E829A-F1CE-4E08-A3F4-0A7C7B006C3F}" ma:internalName="LocProcessedForHandoffsLookup" ma:readOnly="true" ma:showField="ProcessedForHandoffs" ma:web="e6b10b74-023b-4505-bd21-3dea7fe386f6">
      <xsd:simpleType>
        <xsd:restriction base="dms:Lookup"/>
      </xsd:simpleType>
    </xsd:element>
    <xsd:element name="LocProcessedForMarketsLookup" ma:index="81" nillable="true" ma:displayName="Loc Processed For Markets" ma:default="" ma:list="{A17E829A-F1CE-4E08-A3F4-0A7C7B006C3F}" ma:internalName="LocProcessedForMarketsLookup" ma:readOnly="true" ma:showField="ProcessedForMarkets" ma:web="e6b10b74-023b-4505-bd21-3dea7fe386f6">
      <xsd:simpleType>
        <xsd:restriction base="dms:Lookup"/>
      </xsd:simpleType>
    </xsd:element>
    <xsd:element name="LocPublishedDependentAssetsLookup" ma:index="82" nillable="true" ma:displayName="Loc Published Dependent Assets" ma:default="" ma:list="{A17E829A-F1CE-4E08-A3F4-0A7C7B006C3F}" ma:internalName="LocPublishedDependentAssetsLookup" ma:readOnly="true" ma:showField="PublishedDependentAssets" ma:web="e6b10b74-023b-4505-bd21-3dea7fe386f6">
      <xsd:simpleType>
        <xsd:restriction base="dms:Lookup"/>
      </xsd:simpleType>
    </xsd:element>
    <xsd:element name="LocPublishedLinkedAssetsLookup" ma:index="83" nillable="true" ma:displayName="Loc Published Linked Assets" ma:default="" ma:list="{A17E829A-F1CE-4E08-A3F4-0A7C7B006C3F}" ma:internalName="LocPublishedLinkedAssetsLookup" ma:readOnly="true" ma:showField="PublishedLinkedAssets" ma:web="e6b10b74-023b-4505-bd21-3dea7fe386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f7e258f-951e-4553-882a-df481c2855c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63E0F41-F43D-451E-9C99-BB9828D6CA16}" ma:internalName="Markets" ma:readOnly="false" ma:showField="MarketNa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B8A0728-958F-48E5-830D-7FB0F42DE0DE}" ma:internalName="NumOfRatingsLookup" ma:readOnly="true" ma:showField="NumOfRating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B8A0728-958F-48E5-830D-7FB0F42DE0DE}" ma:internalName="PublishStatusLookup" ma:readOnly="false" ma:showField="PublishStatu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5eb1e28-141a-471b-b8e5-0e0806215fb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ee155f21-437f-4384-b449-96db9b31c898}" ma:internalName="TaxCatchAll" ma:showField="CatchAllData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ee155f21-437f-4384-b449-96db9b31c898}" ma:internalName="TaxCatchAllLabel" ma:readOnly="true" ma:showField="CatchAllDataLabel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e6b10b74-023b-4505-bd21-3dea7fe386f6" xsi:nil="true"/>
    <ApprovalStatus xmlns="e6b10b74-023b-4505-bd21-3dea7fe386f6">InProgress</ApprovalStatus>
    <MarketSpecific xmlns="e6b10b74-023b-4505-bd21-3dea7fe386f6">false</MarketSpecific>
    <LocComments xmlns="e6b10b74-023b-4505-bd21-3dea7fe386f6" xsi:nil="true"/>
    <LocLastLocAttemptVersionTypeLookup xmlns="e6b10b74-023b-4505-bd21-3dea7fe386f6" xsi:nil="true"/>
    <DirectSourceMarket xmlns="e6b10b74-023b-4505-bd21-3dea7fe386f6">english</DirectSourceMarket>
    <ThumbnailAssetId xmlns="e6b10b74-023b-4505-bd21-3dea7fe386f6" xsi:nil="true"/>
    <PrimaryImageGen xmlns="e6b10b74-023b-4505-bd21-3dea7fe386f6">true</PrimaryImageGen>
    <LocNewPublishedVersionLookup xmlns="e6b10b74-023b-4505-bd21-3dea7fe386f6" xsi:nil="true"/>
    <LegacyData xmlns="e6b10b74-023b-4505-bd21-3dea7fe386f6" xsi:nil="true"/>
    <LocRecommendedHandoff xmlns="e6b10b74-023b-4505-bd21-3dea7fe386f6" xsi:nil="true"/>
    <BusinessGroup xmlns="e6b10b74-023b-4505-bd21-3dea7fe386f6" xsi:nil="true"/>
    <BlockPublish xmlns="e6b10b74-023b-4505-bd21-3dea7fe386f6">false</BlockPublish>
    <TPFriendlyName xmlns="e6b10b74-023b-4505-bd21-3dea7fe386f6" xsi:nil="true"/>
    <LocOverallPublishStatusLookup xmlns="e6b10b74-023b-4505-bd21-3dea7fe386f6" xsi:nil="true"/>
    <NumericId xmlns="e6b10b74-023b-4505-bd21-3dea7fe386f6" xsi:nil="true"/>
    <APEditor xmlns="e6b10b74-023b-4505-bd21-3dea7fe386f6">
      <UserInfo>
        <DisplayName/>
        <AccountId xsi:nil="true"/>
        <AccountType/>
      </UserInfo>
    </APEditor>
    <SourceTitle xmlns="e6b10b74-023b-4505-bd21-3dea7fe386f6" xsi:nil="true"/>
    <OpenTemplate xmlns="e6b10b74-023b-4505-bd21-3dea7fe386f6">true</OpenTemplate>
    <LocOverallLocStatusLookup xmlns="e6b10b74-023b-4505-bd21-3dea7fe386f6" xsi:nil="true"/>
    <UALocComments xmlns="e6b10b74-023b-4505-bd21-3dea7fe386f6" xsi:nil="true"/>
    <ParentAssetId xmlns="e6b10b74-023b-4505-bd21-3dea7fe386f6" xsi:nil="true"/>
    <IntlLangReviewDate xmlns="e6b10b74-023b-4505-bd21-3dea7fe386f6" xsi:nil="true"/>
    <FeatureTagsTaxHTField0 xmlns="e6b10b74-023b-4505-bd21-3dea7fe386f6">
      <Terms xmlns="http://schemas.microsoft.com/office/infopath/2007/PartnerControls"/>
    </FeatureTagsTaxHTField0>
    <PublishStatusLookup xmlns="e6b10b74-023b-4505-bd21-3dea7fe386f6">
      <Value>326218</Value>
    </PublishStatusLookup>
    <Providers xmlns="e6b10b74-023b-4505-bd21-3dea7fe386f6" xsi:nil="true"/>
    <MachineTranslated xmlns="e6b10b74-023b-4505-bd21-3dea7fe386f6">false</MachineTranslated>
    <OriginalSourceMarket xmlns="e6b10b74-023b-4505-bd21-3dea7fe386f6">english</OriginalSourceMarket>
    <APDescription xmlns="e6b10b74-023b-4505-bd21-3dea7fe386f6">Use this standard invoice to bill for sales or services. Works with themes and can be personalized by adding your company logo.</APDescription>
    <ClipArtFilename xmlns="e6b10b74-023b-4505-bd21-3dea7fe386f6" xsi:nil="true"/>
    <ContentItem xmlns="e6b10b74-023b-4505-bd21-3dea7fe386f6" xsi:nil="true"/>
    <TPInstallLocation xmlns="e6b10b74-023b-4505-bd21-3dea7fe386f6" xsi:nil="true"/>
    <PublishTargets xmlns="e6b10b74-023b-4505-bd21-3dea7fe386f6">OfficeOnlineVNext</PublishTargets>
    <TimesCloned xmlns="e6b10b74-023b-4505-bd21-3dea7fe386f6" xsi:nil="true"/>
    <AssetStart xmlns="e6b10b74-023b-4505-bd21-3dea7fe386f6">2011-12-02T19:48:00+00:00</AssetStart>
    <Provider xmlns="e6b10b74-023b-4505-bd21-3dea7fe386f6" xsi:nil="true"/>
    <AcquiredFrom xmlns="e6b10b74-023b-4505-bd21-3dea7fe386f6">Internal MS</AcquiredFrom>
    <FriendlyTitle xmlns="e6b10b74-023b-4505-bd21-3dea7fe386f6" xsi:nil="true"/>
    <LastHandOff xmlns="e6b10b74-023b-4505-bd21-3dea7fe386f6" xsi:nil="true"/>
    <TPClientViewer xmlns="e6b10b74-023b-4505-bd21-3dea7fe386f6" xsi:nil="true"/>
    <ShowIn xmlns="e6b10b74-023b-4505-bd21-3dea7fe386f6">Show everywhere</ShowIn>
    <UANotes xmlns="e6b10b74-023b-4505-bd21-3dea7fe386f6" xsi:nil="true"/>
    <TemplateStatus xmlns="e6b10b74-023b-4505-bd21-3dea7fe386f6">Complete</TemplateStatus>
    <InternalTagsTaxHTField0 xmlns="e6b10b74-023b-4505-bd21-3dea7fe386f6">
      <Terms xmlns="http://schemas.microsoft.com/office/infopath/2007/PartnerControls"/>
    </InternalTagsTaxHTField0>
    <CSXHash xmlns="e6b10b74-023b-4505-bd21-3dea7fe386f6" xsi:nil="true"/>
    <Downloads xmlns="e6b10b74-023b-4505-bd21-3dea7fe386f6">0</Downloads>
    <VoteCount xmlns="e6b10b74-023b-4505-bd21-3dea7fe386f6" xsi:nil="true"/>
    <OOCacheId xmlns="e6b10b74-023b-4505-bd21-3dea7fe386f6" xsi:nil="true"/>
    <IsDeleted xmlns="e6b10b74-023b-4505-bd21-3dea7fe386f6">false</IsDeleted>
    <AssetExpire xmlns="e6b10b74-023b-4505-bd21-3dea7fe386f6">2029-05-12T07:00:00+00:00</AssetExpire>
    <DSATActionTaken xmlns="e6b10b74-023b-4505-bd21-3dea7fe386f6" xsi:nil="true"/>
    <LocPublishedDependentAssetsLookup xmlns="e6b10b74-023b-4505-bd21-3dea7fe386f6" xsi:nil="true"/>
    <CSXSubmissionMarket xmlns="e6b10b74-023b-4505-bd21-3dea7fe386f6" xsi:nil="true"/>
    <TPExecutable xmlns="e6b10b74-023b-4505-bd21-3dea7fe386f6" xsi:nil="true"/>
    <EditorialTags xmlns="e6b10b74-023b-4505-bd21-3dea7fe386f6" xsi:nil="true"/>
    <SubmitterId xmlns="e6b10b74-023b-4505-bd21-3dea7fe386f6" xsi:nil="true"/>
    <ApprovalLog xmlns="e6b10b74-023b-4505-bd21-3dea7fe386f6" xsi:nil="true"/>
    <AssetType xmlns="e6b10b74-023b-4505-bd21-3dea7fe386f6">TP</AssetType>
    <BugNumber xmlns="e6b10b74-023b-4505-bd21-3dea7fe386f6" xsi:nil="true"/>
    <CSXSubmissionDate xmlns="e6b10b74-023b-4505-bd21-3dea7fe386f6" xsi:nil="true"/>
    <CSXUpdate xmlns="e6b10b74-023b-4505-bd21-3dea7fe386f6">false</CSXUpdate>
    <Milestone xmlns="e6b10b74-023b-4505-bd21-3dea7fe386f6" xsi:nil="true"/>
    <RecommendationsModifier xmlns="e6b10b74-023b-4505-bd21-3dea7fe386f6" xsi:nil="true"/>
    <OriginAsset xmlns="e6b10b74-023b-4505-bd21-3dea7fe386f6" xsi:nil="true"/>
    <TPComponent xmlns="e6b10b74-023b-4505-bd21-3dea7fe386f6" xsi:nil="true"/>
    <AssetId xmlns="e6b10b74-023b-4505-bd21-3dea7fe386f6">TP102790943</AssetId>
    <IntlLocPriority xmlns="e6b10b74-023b-4505-bd21-3dea7fe386f6" xsi:nil="true"/>
    <PolicheckWords xmlns="e6b10b74-023b-4505-bd21-3dea7fe386f6" xsi:nil="true"/>
    <TPLaunchHelpLink xmlns="e6b10b74-023b-4505-bd21-3dea7fe386f6" xsi:nil="true"/>
    <TPApplication xmlns="e6b10b74-023b-4505-bd21-3dea7fe386f6" xsi:nil="true"/>
    <CrawlForDependencies xmlns="e6b10b74-023b-4505-bd21-3dea7fe386f6">false</CrawlForDependencies>
    <HandoffToMSDN xmlns="e6b10b74-023b-4505-bd21-3dea7fe386f6" xsi:nil="true"/>
    <PlannedPubDate xmlns="e6b10b74-023b-4505-bd21-3dea7fe386f6" xsi:nil="true"/>
    <IntlLangReviewer xmlns="e6b10b74-023b-4505-bd21-3dea7fe386f6" xsi:nil="true"/>
    <TrustLevel xmlns="e6b10b74-023b-4505-bd21-3dea7fe386f6">1 Microsoft Managed Content</TrustLevel>
    <LocLastLocAttemptVersionLookup xmlns="e6b10b74-023b-4505-bd21-3dea7fe386f6">694802</LocLastLocAttemptVersionLookup>
    <LocProcessedForHandoffsLookup xmlns="e6b10b74-023b-4505-bd21-3dea7fe386f6" xsi:nil="true"/>
    <IsSearchable xmlns="e6b10b74-023b-4505-bd21-3dea7fe386f6">true</IsSearchable>
    <TemplateTemplateType xmlns="e6b10b74-023b-4505-bd21-3dea7fe386f6">Word Document Template</TemplateTemplateType>
    <CampaignTagsTaxHTField0 xmlns="e6b10b74-023b-4505-bd21-3dea7fe386f6">
      <Terms xmlns="http://schemas.microsoft.com/office/infopath/2007/PartnerControls"/>
    </CampaignTagsTaxHTField0>
    <TPNamespace xmlns="e6b10b74-023b-4505-bd21-3dea7fe386f6" xsi:nil="true"/>
    <LocOverallPreviewStatusLookup xmlns="e6b10b74-023b-4505-bd21-3dea7fe386f6" xsi:nil="true"/>
    <TaxCatchAll xmlns="e6b10b74-023b-4505-bd21-3dea7fe386f6"/>
    <Markets xmlns="e6b10b74-023b-4505-bd21-3dea7fe386f6"/>
    <UAProjectedTotalWords xmlns="e6b10b74-023b-4505-bd21-3dea7fe386f6" xsi:nil="true"/>
    <IntlLangReview xmlns="e6b10b74-023b-4505-bd21-3dea7fe386f6" xsi:nil="true"/>
    <OutputCachingOn xmlns="e6b10b74-023b-4505-bd21-3dea7fe386f6">false</OutputCachingOn>
    <APAuthor xmlns="e6b10b74-023b-4505-bd21-3dea7fe386f6">
      <UserInfo>
        <DisplayName>REDMOND\ncrowell</DisplayName>
        <AccountId>81</AccountId>
        <AccountType/>
      </UserInfo>
    </APAuthor>
    <LocManualTestRequired xmlns="e6b10b74-023b-4505-bd21-3dea7fe386f6">false</LocManualTestRequired>
    <TPCommandLine xmlns="e6b10b74-023b-4505-bd21-3dea7fe386f6" xsi:nil="true"/>
    <TPAppVersion xmlns="e6b10b74-023b-4505-bd21-3dea7fe386f6" xsi:nil="true"/>
    <EditorialStatus xmlns="e6b10b74-023b-4505-bd21-3dea7fe386f6">Complete</EditorialStatus>
    <LastModifiedDateTime xmlns="e6b10b74-023b-4505-bd21-3dea7fe386f6" xsi:nil="true"/>
    <ScenarioTagsTaxHTField0 xmlns="e6b10b74-023b-4505-bd21-3dea7fe386f6">
      <Terms xmlns="http://schemas.microsoft.com/office/infopath/2007/PartnerControls"/>
    </ScenarioTagsTaxHTField0>
    <LocProcessedForMarketsLookup xmlns="e6b10b74-023b-4505-bd21-3dea7fe386f6" xsi:nil="true"/>
    <TPLaunchHelpLinkType xmlns="e6b10b74-023b-4505-bd21-3dea7fe386f6">Template</TPLaunchHelpLinkType>
    <LocalizationTagsTaxHTField0 xmlns="e6b10b74-023b-4505-bd21-3dea7fe386f6">
      <Terms xmlns="http://schemas.microsoft.com/office/infopath/2007/PartnerControls"/>
    </LocalizationTagsTaxHTField0>
    <UACurrentWords xmlns="e6b10b74-023b-4505-bd21-3dea7fe386f6" xsi:nil="true"/>
    <ArtSampleDocs xmlns="e6b10b74-023b-4505-bd21-3dea7fe386f6" xsi:nil="true"/>
    <UALocRecommendation xmlns="e6b10b74-023b-4505-bd21-3dea7fe386f6">Localize</UALocRecommendation>
    <Manager xmlns="e6b10b74-023b-4505-bd21-3dea7fe386f6" xsi:nil="true"/>
    <LocOverallHandbackStatusLookup xmlns="e6b10b74-023b-4505-bd21-3dea7fe386f6" xsi:nil="true"/>
    <OriginalRelease xmlns="e6b10b74-023b-4505-bd21-3dea7fe386f6">15</OriginalRelease>
    <LocMarketGroupTiers2 xmlns="e6b10b74-023b-4505-bd21-3dea7fe386f6" xsi:nil="true"/>
  </documentManagement>
</p:properties>
</file>

<file path=customXml/item3.xml><?xml version="1.0" encoding="utf-8"?>
<mappings xmlns="http://schemas.microsoft.com/pics">
  <picture>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</picture>
</mapping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65B0E-FD47-4127-A9FA-CEB0EF3D5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b10b74-023b-4505-bd21-3dea7fe38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9D8FF-250C-42ED-9C2F-D2843E1FFBFA}">
  <ds:schemaRefs>
    <ds:schemaRef ds:uri="http://schemas.microsoft.com/office/2006/metadata/properties"/>
    <ds:schemaRef ds:uri="http://schemas.microsoft.com/office/infopath/2007/PartnerControls"/>
    <ds:schemaRef ds:uri="e6b10b74-023b-4505-bd21-3dea7fe386f6"/>
  </ds:schemaRefs>
</ds:datastoreItem>
</file>

<file path=customXml/itemProps3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CBB87D7D-49D6-40A8-A680-1E0D3A4F63C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8498908-277D-4A98-95A5-412E5BD48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Factuur (tijdloos).dotx</Template>
  <TotalTime>0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Ming Willenborg</cp:lastModifiedBy>
  <cp:revision>2</cp:revision>
  <cp:lastPrinted>2024-10-13T15:21:00Z</cp:lastPrinted>
  <dcterms:created xsi:type="dcterms:W3CDTF">2026-03-08T17:27:00Z</dcterms:created>
  <dcterms:modified xsi:type="dcterms:W3CDTF">2026-03-08T17:27:00Z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0x010100CBDA964ABCF6134795B89D3DFFAE1FEF0400396DD46F8E1CE5468AAD42C750079EC0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